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028" w:rsidRDefault="00B65028">
      <w:pPr>
        <w:spacing w:line="360" w:lineRule="auto"/>
        <w:ind w:right="560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  <w:t>ЗАТВЕРДЖЕНО</w:t>
      </w:r>
    </w:p>
    <w:p w:rsidR="00B65028" w:rsidRDefault="00B65028">
      <w:pPr>
        <w:pStyle w:val="BodyText"/>
        <w:spacing w:after="0" w:line="360" w:lineRule="auto"/>
        <w:ind w:right="560"/>
      </w:pPr>
      <w:r>
        <w:rPr>
          <w:rStyle w:val="a"/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Style w:val="a"/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Style w:val="a"/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Style w:val="a"/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Style w:val="a"/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Style w:val="a"/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Style w:val="a"/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Style w:val="a"/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Style w:val="a"/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Style w:val="a"/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Style w:val="a"/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Style w:val="a"/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Style w:val="a"/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Style w:val="a"/>
          <w:rFonts w:ascii="Times New Roman" w:hAnsi="Times New Roman"/>
          <w:color w:val="000000"/>
          <w:sz w:val="24"/>
          <w:szCs w:val="24"/>
        </w:rPr>
        <w:t>Наказ Головного управління</w:t>
      </w:r>
    </w:p>
    <w:p w:rsidR="00B65028" w:rsidRDefault="00B65028">
      <w:pPr>
        <w:pStyle w:val="BodyText"/>
        <w:spacing w:after="0" w:line="360" w:lineRule="auto"/>
        <w:ind w:right="560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  <w:t>Пенсійного фонду України</w:t>
      </w:r>
    </w:p>
    <w:p w:rsidR="00B65028" w:rsidRDefault="00B65028">
      <w:pPr>
        <w:pStyle w:val="BodyText"/>
        <w:spacing w:after="0" w:line="360" w:lineRule="auto"/>
        <w:ind w:right="560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  <w:t>в Луганській області</w:t>
      </w:r>
    </w:p>
    <w:p w:rsidR="00B65028" w:rsidRPr="00547FF1" w:rsidRDefault="00B65028">
      <w:pPr>
        <w:pStyle w:val="BodyText"/>
        <w:spacing w:after="0" w:line="360" w:lineRule="auto"/>
        <w:ind w:right="560"/>
      </w:pPr>
      <w:r>
        <w:rPr>
          <w:rStyle w:val="a"/>
          <w:rFonts w:ascii="Times New Roman" w:hAnsi="Times New Roman"/>
          <w:color w:val="000000"/>
          <w:sz w:val="24"/>
          <w:szCs w:val="24"/>
        </w:rPr>
        <w:tab/>
      </w:r>
      <w:r>
        <w:rPr>
          <w:rStyle w:val="a"/>
          <w:rFonts w:ascii="Times New Roman" w:hAnsi="Times New Roman"/>
          <w:color w:val="000000"/>
          <w:sz w:val="24"/>
          <w:szCs w:val="24"/>
        </w:rPr>
        <w:tab/>
      </w:r>
      <w:r>
        <w:rPr>
          <w:rStyle w:val="a"/>
          <w:rFonts w:ascii="Times New Roman" w:hAnsi="Times New Roman"/>
          <w:color w:val="000000"/>
          <w:sz w:val="24"/>
          <w:szCs w:val="24"/>
        </w:rPr>
        <w:tab/>
      </w:r>
      <w:r>
        <w:rPr>
          <w:rStyle w:val="a"/>
          <w:rFonts w:ascii="Times New Roman" w:hAnsi="Times New Roman"/>
          <w:color w:val="000000"/>
          <w:sz w:val="24"/>
          <w:szCs w:val="24"/>
        </w:rPr>
        <w:tab/>
      </w:r>
      <w:r>
        <w:rPr>
          <w:rStyle w:val="a"/>
          <w:rFonts w:ascii="Times New Roman" w:hAnsi="Times New Roman"/>
          <w:color w:val="000000"/>
          <w:sz w:val="24"/>
          <w:szCs w:val="24"/>
        </w:rPr>
        <w:tab/>
      </w:r>
      <w:r>
        <w:rPr>
          <w:rStyle w:val="a"/>
          <w:rFonts w:ascii="Times New Roman" w:hAnsi="Times New Roman"/>
          <w:color w:val="000000"/>
          <w:sz w:val="24"/>
          <w:szCs w:val="24"/>
        </w:rPr>
        <w:tab/>
      </w:r>
      <w:r>
        <w:rPr>
          <w:rStyle w:val="a"/>
          <w:rFonts w:ascii="Times New Roman" w:hAnsi="Times New Roman"/>
          <w:color w:val="000000"/>
          <w:sz w:val="24"/>
          <w:szCs w:val="24"/>
        </w:rPr>
        <w:tab/>
      </w:r>
      <w:r>
        <w:rPr>
          <w:rStyle w:val="a"/>
          <w:rFonts w:ascii="Times New Roman" w:hAnsi="Times New Roman"/>
          <w:color w:val="000000"/>
          <w:sz w:val="24"/>
          <w:szCs w:val="24"/>
        </w:rPr>
        <w:tab/>
      </w:r>
      <w:r>
        <w:rPr>
          <w:rStyle w:val="a"/>
          <w:rFonts w:ascii="Times New Roman" w:hAnsi="Times New Roman"/>
          <w:color w:val="000000"/>
          <w:sz w:val="24"/>
          <w:szCs w:val="24"/>
        </w:rPr>
        <w:tab/>
      </w:r>
      <w:r>
        <w:rPr>
          <w:rStyle w:val="a"/>
          <w:rFonts w:ascii="Times New Roman" w:hAnsi="Times New Roman"/>
          <w:color w:val="000000"/>
          <w:sz w:val="24"/>
          <w:szCs w:val="24"/>
        </w:rPr>
        <w:tab/>
      </w:r>
      <w:r>
        <w:rPr>
          <w:rStyle w:val="a"/>
          <w:rFonts w:ascii="Times New Roman" w:hAnsi="Times New Roman"/>
          <w:color w:val="000000"/>
          <w:sz w:val="24"/>
          <w:szCs w:val="24"/>
        </w:rPr>
        <w:tab/>
      </w:r>
      <w:r>
        <w:rPr>
          <w:rStyle w:val="a"/>
          <w:rFonts w:ascii="Times New Roman" w:hAnsi="Times New Roman"/>
          <w:color w:val="000000"/>
          <w:sz w:val="24"/>
          <w:szCs w:val="24"/>
        </w:rPr>
        <w:tab/>
      </w:r>
      <w:r>
        <w:rPr>
          <w:rStyle w:val="a"/>
          <w:rFonts w:ascii="Times New Roman" w:hAnsi="Times New Roman"/>
          <w:color w:val="000000"/>
          <w:sz w:val="24"/>
          <w:szCs w:val="24"/>
        </w:rPr>
        <w:tab/>
      </w:r>
      <w:r w:rsidRPr="00547FF1">
        <w:rPr>
          <w:rStyle w:val="a"/>
          <w:rFonts w:ascii="Times New Roman" w:hAnsi="Times New Roman"/>
          <w:color w:val="000000"/>
          <w:sz w:val="24"/>
          <w:szCs w:val="24"/>
        </w:rPr>
        <w:t>_______________</w:t>
      </w:r>
      <w:r>
        <w:rPr>
          <w:rStyle w:val="a"/>
          <w:rFonts w:ascii="Times New Roman" w:hAnsi="Times New Roman"/>
          <w:color w:val="000000"/>
          <w:sz w:val="24"/>
          <w:szCs w:val="24"/>
        </w:rPr>
        <w:t xml:space="preserve"> року № </w:t>
      </w:r>
      <w:r w:rsidRPr="00547FF1">
        <w:rPr>
          <w:rStyle w:val="a"/>
          <w:rFonts w:ascii="Times New Roman" w:hAnsi="Times New Roman"/>
          <w:color w:val="000000"/>
          <w:sz w:val="24"/>
          <w:szCs w:val="24"/>
        </w:rPr>
        <w:t>____</w:t>
      </w:r>
    </w:p>
    <w:p w:rsidR="00B65028" w:rsidRDefault="00B65028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65028" w:rsidRDefault="00B65028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Графік прийому громадян</w:t>
      </w:r>
    </w:p>
    <w:p w:rsidR="00B65028" w:rsidRDefault="00B65028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з питань надання консультативних послуг внутрішньо переміщеним особам Луганської області </w:t>
      </w:r>
    </w:p>
    <w:p w:rsidR="00B65028" w:rsidRDefault="00B65028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фахівцями Головного управління Пенсійного фонду України в Луганській області</w:t>
      </w:r>
    </w:p>
    <w:p w:rsidR="00B65028" w:rsidRDefault="00B65028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A0"/>
      </w:tblPr>
      <w:tblGrid>
        <w:gridCol w:w="5057"/>
        <w:gridCol w:w="3645"/>
        <w:gridCol w:w="2810"/>
        <w:gridCol w:w="2170"/>
      </w:tblGrid>
      <w:tr w:rsidR="00B65028" w:rsidRPr="00F77951" w:rsidTr="00F6477E">
        <w:tc>
          <w:tcPr>
            <w:tcW w:w="18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B65028" w:rsidRPr="00F77951" w:rsidRDefault="00B65028">
            <w:pPr>
              <w:widowControl w:val="0"/>
              <w:spacing w:after="103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З ким укладено</w:t>
            </w:r>
          </w:p>
          <w:p w:rsidR="00B65028" w:rsidRPr="00F77951" w:rsidRDefault="00B65028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угоду про співпрацю</w:t>
            </w:r>
          </w:p>
        </w:tc>
        <w:tc>
          <w:tcPr>
            <w:tcW w:w="133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B65028" w:rsidRPr="00F77951" w:rsidRDefault="00B65028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Адреса</w:t>
            </w:r>
          </w:p>
        </w:tc>
        <w:tc>
          <w:tcPr>
            <w:tcW w:w="10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B65028" w:rsidRPr="00F77951" w:rsidRDefault="00B65028">
            <w:pPr>
              <w:pStyle w:val="a3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Графік прийому</w:t>
            </w:r>
          </w:p>
        </w:tc>
        <w:tc>
          <w:tcPr>
            <w:tcW w:w="7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5028" w:rsidRPr="00F77951" w:rsidRDefault="00B65028">
            <w:pPr>
              <w:pStyle w:val="a3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Відповідальна особа</w:t>
            </w:r>
          </w:p>
        </w:tc>
      </w:tr>
      <w:tr w:rsidR="00B65028" w:rsidRPr="00F77951" w:rsidTr="00F6477E">
        <w:tc>
          <w:tcPr>
            <w:tcW w:w="1848" w:type="pc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:rsidR="00B65028" w:rsidRPr="00F77951" w:rsidRDefault="00B65028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32" w:type="pc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:rsidR="00B65028" w:rsidRPr="00F77951" w:rsidRDefault="00B65028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027" w:type="pc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:rsidR="00B65028" w:rsidRPr="00F77951" w:rsidRDefault="00B65028">
            <w:pPr>
              <w:pStyle w:val="a3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93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5028" w:rsidRPr="00F77951" w:rsidRDefault="00B65028">
            <w:pPr>
              <w:pStyle w:val="a3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4</w:t>
            </w:r>
          </w:p>
        </w:tc>
      </w:tr>
      <w:tr w:rsidR="00B65028" w:rsidRPr="00F77951" w:rsidTr="00F6477E">
        <w:tc>
          <w:tcPr>
            <w:tcW w:w="1848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E32720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2720">
              <w:rPr>
                <w:rFonts w:ascii="Times New Roman" w:hAnsi="Times New Roman"/>
                <w:color w:val="000000"/>
                <w:sz w:val="24"/>
                <w:szCs w:val="24"/>
              </w:rPr>
              <w:t>Біловодська селищна військова адміністрація</w:t>
            </w:r>
          </w:p>
          <w:p w:rsidR="00B65028" w:rsidRPr="00E32720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2720">
              <w:rPr>
                <w:rFonts w:ascii="Times New Roman" w:hAnsi="Times New Roman"/>
                <w:color w:val="000000"/>
                <w:sz w:val="24"/>
                <w:szCs w:val="24"/>
              </w:rPr>
              <w:t>Старобільського району</w:t>
            </w:r>
          </w:p>
          <w:p w:rsidR="00B65028" w:rsidRPr="00E32720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2720">
              <w:rPr>
                <w:rFonts w:ascii="Times New Roman" w:hAnsi="Times New Roman"/>
                <w:color w:val="000000"/>
                <w:sz w:val="24"/>
                <w:szCs w:val="24"/>
              </w:rPr>
              <w:t>Луганської області</w:t>
            </w:r>
          </w:p>
        </w:tc>
        <w:tc>
          <w:tcPr>
            <w:tcW w:w="1332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м. Рівне,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вул. Гайдамацька, 2 «в»</w:t>
            </w:r>
          </w:p>
        </w:tc>
        <w:tc>
          <w:tcPr>
            <w:tcW w:w="1027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Перший вівторок місяця</w:t>
            </w:r>
          </w:p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з 09:00 до 11:00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 ZOOM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форматі</w:t>
            </w:r>
          </w:p>
        </w:tc>
        <w:tc>
          <w:tcPr>
            <w:tcW w:w="793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Єнь Л.М.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5028" w:rsidRPr="00F77951" w:rsidTr="00A31B8A">
        <w:trPr>
          <w:trHeight w:val="1844"/>
        </w:trPr>
        <w:tc>
          <w:tcPr>
            <w:tcW w:w="1848" w:type="pct"/>
            <w:tcBorders>
              <w:left w:val="single" w:sz="6" w:space="0" w:color="000000"/>
              <w:bottom w:val="single" w:sz="4" w:space="0" w:color="auto"/>
            </w:tcBorders>
          </w:tcPr>
          <w:p w:rsidR="00B65028" w:rsidRPr="00E32720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2720">
              <w:rPr>
                <w:rFonts w:ascii="Times New Roman" w:hAnsi="Times New Roman"/>
                <w:color w:val="000000"/>
                <w:sz w:val="24"/>
                <w:szCs w:val="24"/>
              </w:rPr>
              <w:t>Білокуракинська селищна військова адміністрація</w:t>
            </w:r>
          </w:p>
          <w:p w:rsidR="00B65028" w:rsidRPr="00E32720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2720">
              <w:rPr>
                <w:rFonts w:ascii="Times New Roman" w:hAnsi="Times New Roman"/>
                <w:color w:val="000000"/>
                <w:sz w:val="24"/>
                <w:szCs w:val="24"/>
              </w:rPr>
              <w:t>Сватівського району</w:t>
            </w:r>
          </w:p>
          <w:p w:rsidR="00B65028" w:rsidRPr="00E32720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2720">
              <w:rPr>
                <w:rFonts w:ascii="Times New Roman" w:hAnsi="Times New Roman"/>
                <w:color w:val="000000"/>
                <w:sz w:val="24"/>
                <w:szCs w:val="24"/>
              </w:rPr>
              <w:t>Луганської області</w:t>
            </w:r>
          </w:p>
        </w:tc>
        <w:tc>
          <w:tcPr>
            <w:tcW w:w="1332" w:type="pct"/>
            <w:tcBorders>
              <w:left w:val="single" w:sz="6" w:space="0" w:color="000000"/>
              <w:bottom w:val="single" w:sz="4" w:space="0" w:color="auto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м. Житомир,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вул. Чуднівська, 105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7" w:type="pct"/>
            <w:tcBorders>
              <w:left w:val="single" w:sz="6" w:space="0" w:color="000000"/>
              <w:bottom w:val="single" w:sz="4" w:space="0" w:color="auto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Четвертий вівторок місяця</w:t>
            </w:r>
          </w:p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з 09:00 до 11:00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 ZOOM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форматі</w:t>
            </w:r>
          </w:p>
        </w:tc>
        <w:tc>
          <w:tcPr>
            <w:tcW w:w="793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Парасюк Ю.Ю.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5028" w:rsidRPr="00F77951" w:rsidTr="00A31B8A">
        <w:tc>
          <w:tcPr>
            <w:tcW w:w="1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028" w:rsidRPr="00F77951" w:rsidRDefault="00B65028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028" w:rsidRPr="00F77951" w:rsidRDefault="00B65028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028" w:rsidRPr="00F77951" w:rsidRDefault="00B65028">
            <w:pPr>
              <w:pStyle w:val="a3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028" w:rsidRPr="00F77951" w:rsidRDefault="00B65028">
            <w:pPr>
              <w:pStyle w:val="a3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4</w:t>
            </w:r>
          </w:p>
        </w:tc>
      </w:tr>
      <w:tr w:rsidR="00B65028" w:rsidRPr="00F77951" w:rsidTr="00A31B8A">
        <w:tc>
          <w:tcPr>
            <w:tcW w:w="1848" w:type="pct"/>
            <w:vMerge w:val="restart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Гірська міська військова адміністрація Сіверськодонецького району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Луганської області</w:t>
            </w:r>
          </w:p>
        </w:tc>
        <w:tc>
          <w:tcPr>
            <w:tcW w:w="1332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м. Полтава,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вул. Миколи Дмитрієва, 7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Щочетверга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з 10:00 до 12:00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F77951" w:rsidRDefault="00B65028">
            <w:pPr>
              <w:pStyle w:val="a3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Шаповалова О.М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B65028" w:rsidRPr="00F77951" w:rsidTr="00F6477E">
        <w:tc>
          <w:tcPr>
            <w:tcW w:w="1848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м. Київ,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вул. Олекси Тихого, 22</w:t>
            </w:r>
          </w:p>
        </w:tc>
        <w:tc>
          <w:tcPr>
            <w:tcW w:w="1027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Третя п’ятниця місяця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з 10:00 до 15:00</w:t>
            </w:r>
          </w:p>
        </w:tc>
        <w:tc>
          <w:tcPr>
            <w:tcW w:w="793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F77951" w:rsidRDefault="00B65028">
            <w:pPr>
              <w:pStyle w:val="a3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Ганноченко С.В.</w:t>
            </w:r>
          </w:p>
        </w:tc>
      </w:tr>
      <w:tr w:rsidR="00B65028" w:rsidRPr="00F77951" w:rsidTr="00F6477E">
        <w:tc>
          <w:tcPr>
            <w:tcW w:w="1848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м. Хмельницький,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вул. Кам’янецька, 122/2, каб. 3</w:t>
            </w:r>
          </w:p>
        </w:tc>
        <w:tc>
          <w:tcPr>
            <w:tcW w:w="1027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Перший та третій</w:t>
            </w:r>
          </w:p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понеділок місяця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з 10:00 до 12:00</w:t>
            </w:r>
          </w:p>
        </w:tc>
        <w:tc>
          <w:tcPr>
            <w:tcW w:w="793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F77951" w:rsidRDefault="00B65028">
            <w:pPr>
              <w:pStyle w:val="a3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Кравченко Т.В.</w:t>
            </w:r>
          </w:p>
        </w:tc>
      </w:tr>
      <w:tr w:rsidR="00B65028" w:rsidRPr="00F77951" w:rsidTr="00F6477E">
        <w:tc>
          <w:tcPr>
            <w:tcW w:w="1848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</w:pPr>
            <w:r>
              <w:rPr>
                <w:rStyle w:val="2"/>
                <w:rFonts w:cs="Times New Roman"/>
                <w:b w:val="0"/>
                <w:color w:val="000000"/>
                <w:sz w:val="24"/>
                <w:szCs w:val="24"/>
                <w:lang w:val="uk-UA" w:eastAsia="en-US"/>
              </w:rPr>
              <w:t>Черкаська область,</w:t>
            </w:r>
          </w:p>
          <w:p w:rsidR="00B65028" w:rsidRPr="00F77951" w:rsidRDefault="00B65028">
            <w:pPr>
              <w:widowControl w:val="0"/>
              <w:spacing w:after="0" w:line="240" w:lineRule="auto"/>
            </w:pPr>
            <w:r>
              <w:rPr>
                <w:rStyle w:val="2"/>
                <w:rFonts w:cs="Times New Roman"/>
                <w:b w:val="0"/>
                <w:color w:val="000000"/>
                <w:sz w:val="24"/>
                <w:szCs w:val="24"/>
                <w:lang w:val="uk-UA" w:eastAsia="en-US"/>
              </w:rPr>
              <w:t>м. Корсунь-Шевченківський,</w:t>
            </w:r>
          </w:p>
          <w:p w:rsidR="00B65028" w:rsidRPr="00F77951" w:rsidRDefault="00B65028">
            <w:pPr>
              <w:widowControl w:val="0"/>
              <w:spacing w:line="240" w:lineRule="auto"/>
            </w:pPr>
            <w:r>
              <w:rPr>
                <w:rStyle w:val="2"/>
                <w:rFonts w:cs="Times New Roman"/>
                <w:b w:val="0"/>
                <w:color w:val="000000"/>
                <w:sz w:val="24"/>
                <w:szCs w:val="24"/>
                <w:lang w:val="uk-UA" w:eastAsia="en-US"/>
              </w:rPr>
              <w:t>вул. Героїв Майдану, 9</w:t>
            </w:r>
          </w:p>
        </w:tc>
        <w:tc>
          <w:tcPr>
            <w:tcW w:w="1027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Четверта п’ятниця місяця</w:t>
            </w:r>
          </w:p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з 09:00 до 11:00</w:t>
            </w:r>
          </w:p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 ZOOM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форматі</w:t>
            </w:r>
          </w:p>
        </w:tc>
        <w:tc>
          <w:tcPr>
            <w:tcW w:w="793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F77951" w:rsidRDefault="00B65028">
            <w:pPr>
              <w:pStyle w:val="a3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Шаповалова О.М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5028" w:rsidRPr="00F77951" w:rsidTr="00F6477E">
        <w:tc>
          <w:tcPr>
            <w:tcW w:w="1848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Кремінська міська військова адміністрація 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і</w:t>
            </w: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сько</w:t>
            </w: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донецького району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Луганської області</w:t>
            </w:r>
          </w:p>
        </w:tc>
        <w:tc>
          <w:tcPr>
            <w:tcW w:w="1332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м. Рівне,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вул. Кавказька, 9 «а»</w:t>
            </w:r>
          </w:p>
        </w:tc>
        <w:tc>
          <w:tcPr>
            <w:tcW w:w="1027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Перший понеділок місяця</w:t>
            </w:r>
          </w:p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з 09:00 до 11:00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у ZOOM - форматі</w:t>
            </w:r>
          </w:p>
        </w:tc>
        <w:tc>
          <w:tcPr>
            <w:tcW w:w="793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Горошанська Л.Г.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5028" w:rsidRPr="00F77951" w:rsidTr="00F6477E">
        <w:tc>
          <w:tcPr>
            <w:tcW w:w="1848" w:type="pct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Комунальна установа «Кремінський міський центр комплексної реабілітації дітей та осіб з інвалідністю «Добро»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м. Київ,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бульвар Марії Приймаченко, 8</w:t>
            </w:r>
          </w:p>
        </w:tc>
        <w:tc>
          <w:tcPr>
            <w:tcW w:w="1027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Перша п’ятниця місяця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з 10:00 до 15:00</w:t>
            </w:r>
          </w:p>
        </w:tc>
        <w:tc>
          <w:tcPr>
            <w:tcW w:w="793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F77951" w:rsidRDefault="00B65028">
            <w:pPr>
              <w:pStyle w:val="a3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Ганноченко С.В.</w:t>
            </w:r>
          </w:p>
        </w:tc>
      </w:tr>
      <w:tr w:rsidR="00B65028" w:rsidRPr="00F77951" w:rsidTr="00900AA3">
        <w:tc>
          <w:tcPr>
            <w:tcW w:w="1848" w:type="pct"/>
            <w:vMerge/>
            <w:tcBorders>
              <w:left w:val="single" w:sz="6" w:space="0" w:color="000000"/>
              <w:bottom w:val="single" w:sz="4" w:space="0" w:color="auto"/>
            </w:tcBorders>
          </w:tcPr>
          <w:p w:rsidR="00B65028" w:rsidRPr="00F77951" w:rsidRDefault="00B6502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pct"/>
            <w:tcBorders>
              <w:left w:val="single" w:sz="6" w:space="0" w:color="000000"/>
              <w:bottom w:val="single" w:sz="4" w:space="0" w:color="auto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м. Дніпро,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вул. Володимира Антоновича, 89/9</w:t>
            </w:r>
          </w:p>
        </w:tc>
        <w:tc>
          <w:tcPr>
            <w:tcW w:w="1027" w:type="pct"/>
            <w:tcBorders>
              <w:left w:val="single" w:sz="6" w:space="0" w:color="000000"/>
              <w:bottom w:val="single" w:sz="4" w:space="0" w:color="auto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Щопонеділка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з 10:00 до 15:00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3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Миронець М.П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B65028" w:rsidRPr="00F77951" w:rsidTr="00900AA3">
        <w:tc>
          <w:tcPr>
            <w:tcW w:w="1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028" w:rsidRPr="00F77951" w:rsidRDefault="00B65028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028" w:rsidRPr="00F77951" w:rsidRDefault="00B65028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028" w:rsidRPr="00F77951" w:rsidRDefault="00B65028">
            <w:pPr>
              <w:pStyle w:val="a3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028" w:rsidRPr="00F77951" w:rsidRDefault="00B65028">
            <w:pPr>
              <w:pStyle w:val="a3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4</w:t>
            </w:r>
          </w:p>
        </w:tc>
      </w:tr>
      <w:tr w:rsidR="00B65028" w:rsidRPr="00F77951" w:rsidTr="00900AA3">
        <w:tc>
          <w:tcPr>
            <w:tcW w:w="1848" w:type="pct"/>
            <w:vMerge w:val="restart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Управління адміністративних послуг Лисичанської міської військово - цивільної адміністрації</w:t>
            </w:r>
          </w:p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і</w:t>
            </w: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сько</w:t>
            </w: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донецького району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Луганської області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м. Полтава,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вул. Юліана Матвійчука, 115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Щоп’ятниці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з 09:00 до 15:00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F77951" w:rsidRDefault="00B65028">
            <w:pPr>
              <w:pStyle w:val="a3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Кіянов П.О.</w:t>
            </w:r>
          </w:p>
        </w:tc>
      </w:tr>
      <w:tr w:rsidR="00B65028" w:rsidRPr="00F77951" w:rsidTr="00F6477E">
        <w:tc>
          <w:tcPr>
            <w:tcW w:w="1848" w:type="pct"/>
            <w:vMerge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м. Київ,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вул. М. Ушакова, 8 «а»</w:t>
            </w:r>
          </w:p>
        </w:tc>
        <w:tc>
          <w:tcPr>
            <w:tcW w:w="1027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Четверта п’ятниця місяця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з 10:00 до 15:00</w:t>
            </w:r>
          </w:p>
        </w:tc>
        <w:tc>
          <w:tcPr>
            <w:tcW w:w="793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Ганноченко С.В.</w:t>
            </w:r>
          </w:p>
        </w:tc>
      </w:tr>
      <w:tr w:rsidR="00B65028" w:rsidRPr="00F77951" w:rsidTr="00F6477E">
        <w:tc>
          <w:tcPr>
            <w:tcW w:w="1848" w:type="pct"/>
            <w:vMerge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м. Дніпро,</w:t>
            </w:r>
          </w:p>
          <w:p w:rsidR="00B65028" w:rsidRPr="00F77951" w:rsidRDefault="00B65028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вул. Княгині Ольги, 2</w:t>
            </w:r>
          </w:p>
        </w:tc>
        <w:tc>
          <w:tcPr>
            <w:tcW w:w="1027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Щоп’ятниці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з 10:00 до 14:00</w:t>
            </w:r>
          </w:p>
        </w:tc>
        <w:tc>
          <w:tcPr>
            <w:tcW w:w="793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Сергєєва С.Л.</w:t>
            </w:r>
          </w:p>
        </w:tc>
      </w:tr>
      <w:tr w:rsidR="00B65028" w:rsidRPr="00F77951" w:rsidTr="00F6477E">
        <w:tc>
          <w:tcPr>
            <w:tcW w:w="1848" w:type="pct"/>
            <w:vMerge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Київська область,</w:t>
            </w:r>
          </w:p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м. Обухів,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вул. Київська, 132/2</w:t>
            </w:r>
          </w:p>
        </w:tc>
        <w:tc>
          <w:tcPr>
            <w:tcW w:w="1027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Третій понеділок місяця</w:t>
            </w:r>
          </w:p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з 09:00 до 11:00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 ZOOM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форматі</w:t>
            </w:r>
          </w:p>
        </w:tc>
        <w:tc>
          <w:tcPr>
            <w:tcW w:w="793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Єнь Л.М.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5028" w:rsidRPr="00F77951" w:rsidTr="00F6477E">
        <w:trPr>
          <w:trHeight w:val="1440"/>
        </w:trPr>
        <w:tc>
          <w:tcPr>
            <w:tcW w:w="1848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Лозно - Олександрівська селищна військова адміністрація</w:t>
            </w:r>
          </w:p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Сватівського району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Луганської області</w:t>
            </w:r>
          </w:p>
        </w:tc>
        <w:tc>
          <w:tcPr>
            <w:tcW w:w="1332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Київська область,</w:t>
            </w:r>
          </w:p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м. Ірпінь,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вул. 74-ї Стрілецької дивізії, 1</w:t>
            </w:r>
          </w:p>
        </w:tc>
        <w:tc>
          <w:tcPr>
            <w:tcW w:w="1027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Четвертий понеділок місяця</w:t>
            </w:r>
          </w:p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з 09:00 до 11:00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 ZOOM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форматі</w:t>
            </w:r>
          </w:p>
        </w:tc>
        <w:tc>
          <w:tcPr>
            <w:tcW w:w="793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Горошанська Л.Г.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5028" w:rsidRPr="00F77951" w:rsidTr="00F6477E">
        <w:tc>
          <w:tcPr>
            <w:tcW w:w="1848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Марківська селищна військова адміністрація</w:t>
            </w:r>
          </w:p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Старобільського району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Луганської області</w:t>
            </w:r>
          </w:p>
        </w:tc>
        <w:tc>
          <w:tcPr>
            <w:tcW w:w="1332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м. Київ,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вул. Рене Декарта, 14</w:t>
            </w:r>
          </w:p>
        </w:tc>
        <w:tc>
          <w:tcPr>
            <w:tcW w:w="1027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Другий вівторок місяця</w:t>
            </w:r>
          </w:p>
          <w:p w:rsidR="00B65028" w:rsidRPr="00F77951" w:rsidRDefault="00B65028">
            <w:pPr>
              <w:pStyle w:val="BodyText"/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з 10:00 до 15:00</w:t>
            </w:r>
          </w:p>
        </w:tc>
        <w:tc>
          <w:tcPr>
            <w:tcW w:w="793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F77951" w:rsidRDefault="00B65028">
            <w:pPr>
              <w:pStyle w:val="a3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Ганноченко С.В.</w:t>
            </w:r>
          </w:p>
        </w:tc>
      </w:tr>
      <w:tr w:rsidR="00B65028" w:rsidRPr="00F77951" w:rsidTr="00F6477E">
        <w:tc>
          <w:tcPr>
            <w:tcW w:w="1848" w:type="pct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Нижньодуванська селищна військова адміністрація</w:t>
            </w:r>
          </w:p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Сватівського району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Луганської області</w:t>
            </w:r>
          </w:p>
        </w:tc>
        <w:tc>
          <w:tcPr>
            <w:tcW w:w="1332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м. Київ,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вул. Здолбунівська, 3 «а»</w:t>
            </w:r>
          </w:p>
        </w:tc>
        <w:tc>
          <w:tcPr>
            <w:tcW w:w="1027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Друга п’ятниця місяця</w:t>
            </w:r>
          </w:p>
          <w:p w:rsidR="00B65028" w:rsidRPr="00F77951" w:rsidRDefault="00B65028">
            <w:pPr>
              <w:pStyle w:val="BodyText"/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з 10:00 до 15:00</w:t>
            </w:r>
          </w:p>
        </w:tc>
        <w:tc>
          <w:tcPr>
            <w:tcW w:w="793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F77951" w:rsidRDefault="00B65028">
            <w:pPr>
              <w:pStyle w:val="a3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Ганноченко С.В.</w:t>
            </w:r>
          </w:p>
        </w:tc>
      </w:tr>
      <w:tr w:rsidR="00B65028" w:rsidRPr="00F77951" w:rsidTr="00F7197F">
        <w:tc>
          <w:tcPr>
            <w:tcW w:w="1848" w:type="pct"/>
            <w:vMerge/>
            <w:tcBorders>
              <w:left w:val="single" w:sz="6" w:space="0" w:color="000000"/>
              <w:bottom w:val="single" w:sz="4" w:space="0" w:color="auto"/>
            </w:tcBorders>
          </w:tcPr>
          <w:p w:rsidR="00B65028" w:rsidRPr="00F77951" w:rsidRDefault="00B6502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pct"/>
            <w:tcBorders>
              <w:left w:val="single" w:sz="6" w:space="0" w:color="000000"/>
              <w:bottom w:val="single" w:sz="4" w:space="0" w:color="auto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м. Харків,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вул. Данилевського, 38</w:t>
            </w:r>
          </w:p>
        </w:tc>
        <w:tc>
          <w:tcPr>
            <w:tcW w:w="1027" w:type="pct"/>
            <w:tcBorders>
              <w:left w:val="single" w:sz="6" w:space="0" w:color="000000"/>
              <w:bottom w:val="single" w:sz="4" w:space="0" w:color="auto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Друга середа місяця</w:t>
            </w:r>
          </w:p>
          <w:p w:rsidR="00B65028" w:rsidRPr="00F77951" w:rsidRDefault="00B65028">
            <w:pPr>
              <w:pStyle w:val="BodyText"/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з 10:00 до 13:00</w:t>
            </w:r>
          </w:p>
          <w:p w:rsidR="00B65028" w:rsidRPr="00F77951" w:rsidRDefault="00B65028">
            <w:pPr>
              <w:pStyle w:val="BodyText"/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5028" w:rsidRPr="00F77951" w:rsidRDefault="00B65028">
            <w:pPr>
              <w:pStyle w:val="BodyText"/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5028" w:rsidRPr="00F77951" w:rsidRDefault="00B65028">
            <w:pPr>
              <w:pStyle w:val="BodyText"/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5028" w:rsidRPr="00F77951" w:rsidRDefault="00B65028">
            <w:pPr>
              <w:pStyle w:val="BodyText"/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5028" w:rsidRPr="00F77951" w:rsidRDefault="00B65028">
            <w:pPr>
              <w:pStyle w:val="BodyText"/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3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65028" w:rsidRPr="00F77951" w:rsidRDefault="00B65028">
            <w:pPr>
              <w:pStyle w:val="a3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Горошанська Л.Г.</w:t>
            </w:r>
          </w:p>
        </w:tc>
      </w:tr>
      <w:tr w:rsidR="00B65028" w:rsidRPr="00F77951" w:rsidTr="00F7197F">
        <w:tc>
          <w:tcPr>
            <w:tcW w:w="1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028" w:rsidRPr="00F77951" w:rsidRDefault="00B65028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028" w:rsidRPr="00F77951" w:rsidRDefault="00B65028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028" w:rsidRPr="00F77951" w:rsidRDefault="00B65028">
            <w:pPr>
              <w:pStyle w:val="a3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028" w:rsidRPr="00F77951" w:rsidRDefault="00B65028">
            <w:pPr>
              <w:pStyle w:val="a3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4</w:t>
            </w:r>
          </w:p>
        </w:tc>
      </w:tr>
      <w:tr w:rsidR="00B65028" w:rsidRPr="00F77951" w:rsidTr="00F7197F">
        <w:tc>
          <w:tcPr>
            <w:tcW w:w="1848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Новоайдарська селищна військова адміністрація</w:t>
            </w:r>
          </w:p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Щастинського району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Луганської області</w:t>
            </w:r>
          </w:p>
        </w:tc>
        <w:tc>
          <w:tcPr>
            <w:tcW w:w="1332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Закарпатська область,</w:t>
            </w:r>
          </w:p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м. Ужгород,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просп. Свободи, 52 «а»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Третій вівторок місяця</w:t>
            </w:r>
          </w:p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з 09:00 до 11:00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у ZOOM - форматі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Кіянов П.О.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5028" w:rsidRPr="00735B03" w:rsidTr="00F6477E">
        <w:tc>
          <w:tcPr>
            <w:tcW w:w="1848" w:type="pct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735B03" w:rsidRDefault="00B65028">
            <w:pPr>
              <w:widowControl w:val="0"/>
              <w:spacing w:after="0" w:line="240" w:lineRule="auto"/>
            </w:pPr>
            <w:r w:rsidRPr="00735B03">
              <w:rPr>
                <w:rStyle w:val="a"/>
                <w:rFonts w:ascii="Times New Roman" w:hAnsi="Times New Roman"/>
                <w:color w:val="000000"/>
                <w:sz w:val="24"/>
                <w:szCs w:val="24"/>
              </w:rPr>
              <w:t>Попаснянська міська військова адміністрація</w:t>
            </w:r>
          </w:p>
          <w:p w:rsidR="00B65028" w:rsidRPr="00735B03" w:rsidRDefault="00B65028">
            <w:pPr>
              <w:widowControl w:val="0"/>
              <w:spacing w:after="0" w:line="240" w:lineRule="auto"/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Сіверськодонецького</w:t>
            </w:r>
            <w:r w:rsidRPr="00735B03">
              <w:rPr>
                <w:rStyle w:val="a"/>
                <w:rFonts w:ascii="Times New Roman" w:hAnsi="Times New Roman"/>
                <w:color w:val="000000"/>
                <w:sz w:val="24"/>
                <w:szCs w:val="24"/>
              </w:rPr>
              <w:t xml:space="preserve"> району</w:t>
            </w:r>
          </w:p>
          <w:p w:rsidR="00B65028" w:rsidRPr="00735B03" w:rsidRDefault="00B65028">
            <w:pPr>
              <w:widowControl w:val="0"/>
              <w:spacing w:line="240" w:lineRule="auto"/>
            </w:pPr>
            <w:r w:rsidRPr="00735B03">
              <w:rPr>
                <w:rStyle w:val="a"/>
                <w:rFonts w:ascii="Times New Roman" w:hAnsi="Times New Roman"/>
                <w:color w:val="000000"/>
                <w:sz w:val="24"/>
                <w:szCs w:val="24"/>
              </w:rPr>
              <w:t>Луганської області</w:t>
            </w:r>
          </w:p>
          <w:p w:rsidR="00B65028" w:rsidRPr="00735B03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5028" w:rsidRPr="00735B03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735B03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м. Черкаси,</w:t>
            </w:r>
          </w:p>
          <w:p w:rsidR="00B65028" w:rsidRPr="00735B03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вул. Чехова, 9 «а»</w:t>
            </w:r>
          </w:p>
        </w:tc>
        <w:tc>
          <w:tcPr>
            <w:tcW w:w="1027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735B03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Щопонеділка</w:t>
            </w:r>
          </w:p>
          <w:p w:rsidR="00B65028" w:rsidRPr="00735B03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з 10:00 до 12:00</w:t>
            </w:r>
          </w:p>
        </w:tc>
        <w:tc>
          <w:tcPr>
            <w:tcW w:w="793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735B03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Парасюк Ю.Ю.</w:t>
            </w:r>
          </w:p>
        </w:tc>
      </w:tr>
      <w:tr w:rsidR="00B65028" w:rsidRPr="00735B03" w:rsidTr="00F6477E">
        <w:trPr>
          <w:trHeight w:val="681"/>
        </w:trPr>
        <w:tc>
          <w:tcPr>
            <w:tcW w:w="1848" w:type="pct"/>
            <w:vMerge/>
            <w:tcBorders>
              <w:left w:val="single" w:sz="6" w:space="0" w:color="000000"/>
              <w:bottom w:val="single" w:sz="6" w:space="0" w:color="000000"/>
            </w:tcBorders>
          </w:tcPr>
          <w:p w:rsidR="00B65028" w:rsidRPr="00735B03" w:rsidRDefault="00B6502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735B03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м. Харків,</w:t>
            </w:r>
          </w:p>
          <w:p w:rsidR="00B65028" w:rsidRPr="00735B03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майдан Конституції, 1</w:t>
            </w:r>
          </w:p>
        </w:tc>
        <w:tc>
          <w:tcPr>
            <w:tcW w:w="1027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735B03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Щочетверга</w:t>
            </w:r>
          </w:p>
          <w:p w:rsidR="00B65028" w:rsidRPr="00735B03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з 10:00 до 13:00</w:t>
            </w:r>
          </w:p>
        </w:tc>
        <w:tc>
          <w:tcPr>
            <w:tcW w:w="793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735B03" w:rsidRDefault="00B65028">
            <w:pPr>
              <w:pStyle w:val="a3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Горошанська Л.Г.</w:t>
            </w:r>
          </w:p>
        </w:tc>
      </w:tr>
      <w:tr w:rsidR="00B65028" w:rsidRPr="00735B03" w:rsidTr="00F6477E">
        <w:trPr>
          <w:trHeight w:val="960"/>
        </w:trPr>
        <w:tc>
          <w:tcPr>
            <w:tcW w:w="1848" w:type="pct"/>
            <w:vMerge/>
            <w:tcBorders>
              <w:left w:val="single" w:sz="6" w:space="0" w:color="000000"/>
              <w:bottom w:val="single" w:sz="6" w:space="0" w:color="000000"/>
            </w:tcBorders>
          </w:tcPr>
          <w:p w:rsidR="00B65028" w:rsidRPr="00735B03" w:rsidRDefault="00B6502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735B03" w:rsidRDefault="00B65028">
            <w:pPr>
              <w:spacing w:after="0" w:line="240" w:lineRule="auto"/>
            </w:pPr>
            <w:r w:rsidRPr="00735B03">
              <w:rPr>
                <w:rStyle w:val="2"/>
                <w:rFonts w:cs="Times New Roman"/>
                <w:b w:val="0"/>
                <w:color w:val="000000"/>
                <w:kern w:val="2"/>
                <w:sz w:val="24"/>
                <w:szCs w:val="24"/>
                <w:lang w:val="uk-UA" w:eastAsia="en-US"/>
              </w:rPr>
              <w:t>Дніпропетровська область,</w:t>
            </w:r>
          </w:p>
          <w:p w:rsidR="00B65028" w:rsidRPr="00735B03" w:rsidRDefault="00B65028">
            <w:pPr>
              <w:spacing w:after="0" w:line="240" w:lineRule="auto"/>
            </w:pPr>
            <w:r w:rsidRPr="00735B03">
              <w:rPr>
                <w:rStyle w:val="2"/>
                <w:rFonts w:cs="Times New Roman"/>
                <w:b w:val="0"/>
                <w:color w:val="000000"/>
                <w:kern w:val="2"/>
                <w:sz w:val="24"/>
                <w:szCs w:val="24"/>
                <w:lang w:val="uk-UA" w:eastAsia="en-US"/>
              </w:rPr>
              <w:t>м. Самар,</w:t>
            </w:r>
          </w:p>
          <w:p w:rsidR="00B65028" w:rsidRPr="00735B03" w:rsidRDefault="00B65028">
            <w:pPr>
              <w:spacing w:line="240" w:lineRule="auto"/>
            </w:pPr>
            <w:r w:rsidRPr="00735B03">
              <w:rPr>
                <w:rStyle w:val="2"/>
                <w:rFonts w:cs="Times New Roman"/>
                <w:b w:val="0"/>
                <w:color w:val="000000"/>
                <w:kern w:val="2"/>
                <w:sz w:val="24"/>
                <w:szCs w:val="24"/>
                <w:lang w:val="uk-UA" w:eastAsia="en-US"/>
              </w:rPr>
              <w:t>вул. О. Мітягіна, 21</w:t>
            </w:r>
          </w:p>
        </w:tc>
        <w:tc>
          <w:tcPr>
            <w:tcW w:w="1027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735B03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Третя п’ятниця місяця</w:t>
            </w:r>
          </w:p>
          <w:p w:rsidR="00B65028" w:rsidRPr="00735B03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з 10:00 до 12:00</w:t>
            </w:r>
          </w:p>
          <w:p w:rsidR="00B65028" w:rsidRPr="00735B03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у ZOOM - форматі</w:t>
            </w:r>
          </w:p>
        </w:tc>
        <w:tc>
          <w:tcPr>
            <w:tcW w:w="793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735B03" w:rsidRDefault="00B65028">
            <w:pPr>
              <w:pStyle w:val="a3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Шаповалова О.М.</w:t>
            </w:r>
          </w:p>
          <w:p w:rsidR="00B65028" w:rsidRPr="00735B03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5028" w:rsidRPr="00735B03" w:rsidTr="003D5069">
        <w:tc>
          <w:tcPr>
            <w:tcW w:w="1848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735B03" w:rsidRDefault="00B65028">
            <w:pPr>
              <w:widowControl w:val="0"/>
              <w:spacing w:after="0" w:line="240" w:lineRule="auto"/>
            </w:pPr>
            <w:r w:rsidRPr="00735B03">
              <w:rPr>
                <w:rStyle w:val="a"/>
                <w:rFonts w:ascii="Times New Roman" w:hAnsi="Times New Roman"/>
                <w:color w:val="000000"/>
                <w:sz w:val="24"/>
                <w:szCs w:val="24"/>
              </w:rPr>
              <w:t>Рубіжанська міська військова адміністрація Сіверськодонецького району</w:t>
            </w:r>
          </w:p>
          <w:p w:rsidR="00B65028" w:rsidRPr="00735B03" w:rsidRDefault="00B65028">
            <w:pPr>
              <w:widowControl w:val="0"/>
              <w:spacing w:line="240" w:lineRule="auto"/>
            </w:pPr>
            <w:r w:rsidRPr="00735B03">
              <w:rPr>
                <w:rStyle w:val="a"/>
                <w:rFonts w:ascii="Times New Roman" w:hAnsi="Times New Roman"/>
                <w:color w:val="000000"/>
                <w:sz w:val="24"/>
                <w:szCs w:val="24"/>
              </w:rPr>
              <w:t>Луганської області</w:t>
            </w:r>
          </w:p>
        </w:tc>
        <w:tc>
          <w:tcPr>
            <w:tcW w:w="1332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735B03" w:rsidRDefault="00B65028" w:rsidP="003D5069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м. Вінниця,</w:t>
            </w:r>
          </w:p>
          <w:p w:rsidR="00B65028" w:rsidRPr="00735B03" w:rsidRDefault="00B65028" w:rsidP="003D5069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вул. Праведників світу, 11/6</w:t>
            </w:r>
          </w:p>
        </w:tc>
        <w:tc>
          <w:tcPr>
            <w:tcW w:w="1027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735B03" w:rsidRDefault="00B65028" w:rsidP="003D5069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Другий вівторок місяця</w:t>
            </w:r>
          </w:p>
          <w:p w:rsidR="00B65028" w:rsidRPr="00735B03" w:rsidRDefault="00B65028" w:rsidP="003D5069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з 09:00 до 11:00</w:t>
            </w:r>
          </w:p>
          <w:p w:rsidR="00B65028" w:rsidRPr="00735B03" w:rsidRDefault="00B65028" w:rsidP="003D5069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у ZOOM - форматі</w:t>
            </w:r>
          </w:p>
        </w:tc>
        <w:tc>
          <w:tcPr>
            <w:tcW w:w="793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735B03" w:rsidRDefault="00B65028" w:rsidP="003D5069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Кіянов П.О.</w:t>
            </w:r>
          </w:p>
        </w:tc>
      </w:tr>
      <w:tr w:rsidR="00B65028" w:rsidRPr="00F77951" w:rsidTr="00902B98">
        <w:trPr>
          <w:trHeight w:val="3084"/>
        </w:trPr>
        <w:tc>
          <w:tcPr>
            <w:tcW w:w="1848" w:type="pct"/>
            <w:tcBorders>
              <w:left w:val="single" w:sz="6" w:space="0" w:color="000000"/>
              <w:bottom w:val="single" w:sz="4" w:space="0" w:color="auto"/>
            </w:tcBorders>
          </w:tcPr>
          <w:p w:rsidR="00B65028" w:rsidRPr="00F77951" w:rsidRDefault="00B65028">
            <w:pPr>
              <w:widowControl w:val="0"/>
              <w:spacing w:after="0" w:line="240" w:lineRule="auto"/>
            </w:pPr>
            <w:r w:rsidRPr="00F77951">
              <w:rPr>
                <w:rStyle w:val="a"/>
                <w:rFonts w:ascii="Times New Roman" w:hAnsi="Times New Roman"/>
                <w:color w:val="000000"/>
                <w:sz w:val="24"/>
                <w:szCs w:val="24"/>
              </w:rPr>
              <w:t>Сватівська міська військова адміністрація Сватівського району</w:t>
            </w:r>
          </w:p>
          <w:p w:rsidR="00B65028" w:rsidRDefault="00B65028">
            <w:pPr>
              <w:widowControl w:val="0"/>
              <w:spacing w:line="240" w:lineRule="auto"/>
              <w:rPr>
                <w:rStyle w:val="a"/>
                <w:rFonts w:ascii="Times New Roman" w:hAnsi="Times New Roman"/>
                <w:color w:val="000000"/>
                <w:sz w:val="24"/>
                <w:szCs w:val="24"/>
              </w:rPr>
            </w:pPr>
            <w:r w:rsidRPr="00F77951">
              <w:rPr>
                <w:rStyle w:val="a"/>
                <w:rFonts w:ascii="Times New Roman" w:hAnsi="Times New Roman"/>
                <w:color w:val="000000"/>
                <w:sz w:val="24"/>
                <w:szCs w:val="24"/>
              </w:rPr>
              <w:t>Луганської області</w:t>
            </w:r>
          </w:p>
          <w:p w:rsidR="00B65028" w:rsidRDefault="00B65028">
            <w:pPr>
              <w:widowControl w:val="0"/>
              <w:spacing w:line="240" w:lineRule="auto"/>
              <w:rPr>
                <w:rStyle w:val="a"/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65028" w:rsidRDefault="00B65028">
            <w:pPr>
              <w:widowControl w:val="0"/>
              <w:spacing w:line="240" w:lineRule="auto"/>
              <w:rPr>
                <w:rStyle w:val="a"/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65028" w:rsidRPr="00F77951" w:rsidRDefault="00B65028">
            <w:pPr>
              <w:widowControl w:val="0"/>
              <w:spacing w:line="240" w:lineRule="auto"/>
            </w:pPr>
          </w:p>
          <w:p w:rsidR="00B65028" w:rsidRDefault="00B65028">
            <w:pPr>
              <w:widowControl w:val="0"/>
              <w:spacing w:after="0" w:line="240" w:lineRule="auto"/>
              <w:rPr>
                <w:rStyle w:val="a"/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65028" w:rsidRDefault="00B65028">
            <w:pPr>
              <w:widowControl w:val="0"/>
              <w:spacing w:after="0" w:line="240" w:lineRule="auto"/>
              <w:rPr>
                <w:rStyle w:val="a"/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65028" w:rsidRDefault="00B65028">
            <w:pPr>
              <w:widowControl w:val="0"/>
              <w:spacing w:after="0" w:line="240" w:lineRule="auto"/>
              <w:rPr>
                <w:rStyle w:val="a"/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65028" w:rsidRDefault="00B65028">
            <w:pPr>
              <w:widowControl w:val="0"/>
              <w:spacing w:after="0" w:line="240" w:lineRule="auto"/>
              <w:rPr>
                <w:rStyle w:val="a"/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65028" w:rsidRPr="00F77951" w:rsidRDefault="00B65028" w:rsidP="00266B39">
            <w:pPr>
              <w:widowControl w:val="0"/>
            </w:pPr>
          </w:p>
        </w:tc>
        <w:tc>
          <w:tcPr>
            <w:tcW w:w="1332" w:type="pct"/>
            <w:tcBorders>
              <w:left w:val="single" w:sz="6" w:space="0" w:color="000000"/>
              <w:bottom w:val="single" w:sz="4" w:space="0" w:color="auto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Київська область,</w:t>
            </w:r>
          </w:p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м. Бровари,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вул. Героїв України, 30</w:t>
            </w:r>
          </w:p>
        </w:tc>
        <w:tc>
          <w:tcPr>
            <w:tcW w:w="1027" w:type="pct"/>
            <w:tcBorders>
              <w:left w:val="single" w:sz="6" w:space="0" w:color="000000"/>
              <w:bottom w:val="single" w:sz="4" w:space="0" w:color="auto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Друга середа місяця</w:t>
            </w:r>
          </w:p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13:00 до 15:00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 ZOOM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форматі</w:t>
            </w:r>
          </w:p>
        </w:tc>
        <w:tc>
          <w:tcPr>
            <w:tcW w:w="793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Єнь Л.М.</w:t>
            </w:r>
          </w:p>
        </w:tc>
      </w:tr>
      <w:tr w:rsidR="00B65028" w:rsidRPr="00F77951" w:rsidTr="00902B98">
        <w:trPr>
          <w:trHeight w:val="489"/>
        </w:trPr>
        <w:tc>
          <w:tcPr>
            <w:tcW w:w="1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028" w:rsidRPr="00735B03" w:rsidRDefault="00B65028" w:rsidP="00EF6C0B">
            <w:pPr>
              <w:widowControl w:val="0"/>
              <w:jc w:val="center"/>
              <w:rPr>
                <w:rStyle w:val="a"/>
                <w:rFonts w:ascii="Times New Roman" w:hAnsi="Times New Roman"/>
                <w:color w:val="000000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028" w:rsidRPr="00735B03" w:rsidRDefault="00B65028" w:rsidP="00EF6C0B">
            <w:pPr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028" w:rsidRPr="00735B03" w:rsidRDefault="00B65028" w:rsidP="00EF6C0B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028" w:rsidRPr="00735B03" w:rsidRDefault="00B65028" w:rsidP="00EF6C0B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4</w:t>
            </w:r>
          </w:p>
        </w:tc>
      </w:tr>
      <w:tr w:rsidR="00B65028" w:rsidRPr="00F77951" w:rsidTr="003D5069">
        <w:tc>
          <w:tcPr>
            <w:tcW w:w="1848" w:type="pct"/>
            <w:vMerge w:val="restart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:rsidR="00B65028" w:rsidRPr="00735B03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Сіверськодонецька міська військова адміністрація</w:t>
            </w:r>
          </w:p>
          <w:p w:rsidR="00B65028" w:rsidRPr="00735B03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Сіверськодонецького району</w:t>
            </w:r>
          </w:p>
          <w:p w:rsidR="00B65028" w:rsidRPr="00735B03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Луганської області</w:t>
            </w:r>
          </w:p>
        </w:tc>
        <w:tc>
          <w:tcPr>
            <w:tcW w:w="1332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:rsidR="00B65028" w:rsidRPr="00735B03" w:rsidRDefault="00B65028" w:rsidP="003D5069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65028" w:rsidRPr="00735B03" w:rsidRDefault="00B65028" w:rsidP="003D5069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65028" w:rsidRPr="00735B03" w:rsidRDefault="00B65028" w:rsidP="003D5069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65028" w:rsidRPr="00735B03" w:rsidRDefault="00B65028" w:rsidP="003D5069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65028" w:rsidRPr="00735B03" w:rsidRDefault="00B65028" w:rsidP="003D5069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65028" w:rsidRPr="00735B03" w:rsidRDefault="00B65028" w:rsidP="003D5069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65028" w:rsidRPr="00735B03" w:rsidRDefault="00B65028" w:rsidP="003D5069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м. Дніпро,</w:t>
            </w:r>
          </w:p>
          <w:p w:rsidR="00B65028" w:rsidRPr="00735B03" w:rsidRDefault="00B65028" w:rsidP="003D5069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просп. Калнишевського, 27 «к»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:rsidR="00B65028" w:rsidRPr="00735B03" w:rsidRDefault="00B65028" w:rsidP="003D5069">
            <w:pPr>
              <w:tabs>
                <w:tab w:val="left" w:pos="6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5B03">
              <w:rPr>
                <w:rFonts w:ascii="Times New Roman" w:hAnsi="Times New Roman" w:cs="Times New Roman"/>
                <w:sz w:val="24"/>
                <w:szCs w:val="24"/>
              </w:rPr>
              <w:t>Щосереди</w:t>
            </w:r>
          </w:p>
          <w:p w:rsidR="00B65028" w:rsidRPr="00735B03" w:rsidRDefault="00B65028" w:rsidP="003D5069">
            <w:pPr>
              <w:tabs>
                <w:tab w:val="left" w:pos="6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5B03">
              <w:rPr>
                <w:rFonts w:ascii="Times New Roman" w:hAnsi="Times New Roman" w:cs="Times New Roman"/>
                <w:sz w:val="24"/>
                <w:szCs w:val="24"/>
              </w:rPr>
              <w:t xml:space="preserve">з 10-00 до 15-00 </w:t>
            </w:r>
          </w:p>
          <w:p w:rsidR="00B65028" w:rsidRPr="00735B03" w:rsidRDefault="00B65028" w:rsidP="003D5069">
            <w:pPr>
              <w:tabs>
                <w:tab w:val="left" w:pos="6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у ZOOM - форматі;</w:t>
            </w:r>
          </w:p>
          <w:p w:rsidR="00B65028" w:rsidRPr="00735B03" w:rsidRDefault="00B65028" w:rsidP="003D506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5B03">
              <w:rPr>
                <w:rFonts w:ascii="Times New Roman" w:hAnsi="Times New Roman" w:cs="Times New Roman"/>
                <w:sz w:val="24"/>
                <w:szCs w:val="24"/>
              </w:rPr>
              <w:t>Щочетверга</w:t>
            </w:r>
          </w:p>
          <w:p w:rsidR="00B65028" w:rsidRPr="00735B03" w:rsidRDefault="00B65028" w:rsidP="003D506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5B03">
              <w:rPr>
                <w:rFonts w:ascii="Times New Roman" w:hAnsi="Times New Roman" w:cs="Times New Roman"/>
                <w:sz w:val="24"/>
                <w:szCs w:val="24"/>
              </w:rPr>
              <w:t xml:space="preserve">з 10-00 до 15-00 </w:t>
            </w:r>
          </w:p>
          <w:p w:rsidR="00B65028" w:rsidRPr="00735B03" w:rsidRDefault="00B65028" w:rsidP="003D506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у ZOOM - форматі</w:t>
            </w:r>
            <w:r w:rsidRPr="00735B0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65028" w:rsidRPr="00735B03" w:rsidRDefault="00B65028" w:rsidP="003D506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5B03">
              <w:rPr>
                <w:rFonts w:ascii="Times New Roman" w:hAnsi="Times New Roman" w:cs="Times New Roman"/>
                <w:sz w:val="24"/>
                <w:szCs w:val="24"/>
              </w:rPr>
              <w:t>Щоп’ятниці</w:t>
            </w:r>
          </w:p>
          <w:p w:rsidR="00B65028" w:rsidRPr="00735B03" w:rsidRDefault="00B65028" w:rsidP="003D506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5B03">
              <w:rPr>
                <w:rFonts w:ascii="Times New Roman" w:hAnsi="Times New Roman" w:cs="Times New Roman"/>
                <w:sz w:val="24"/>
                <w:szCs w:val="24"/>
              </w:rPr>
              <w:t xml:space="preserve">з 10-00 до 15-00 </w:t>
            </w:r>
          </w:p>
          <w:p w:rsidR="00B65028" w:rsidRPr="00735B03" w:rsidRDefault="00B65028" w:rsidP="003D5069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 w:cs="Times New Roman"/>
                <w:sz w:val="24"/>
                <w:szCs w:val="24"/>
              </w:rPr>
              <w:t>у порядку черговості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735B03" w:rsidRDefault="00B65028" w:rsidP="003D506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5B03">
              <w:rPr>
                <w:rFonts w:ascii="Times New Roman" w:hAnsi="Times New Roman" w:cs="Times New Roman"/>
                <w:sz w:val="24"/>
                <w:szCs w:val="24"/>
              </w:rPr>
              <w:t>Павленко</w:t>
            </w:r>
            <w:r w:rsidRPr="00735B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35B03">
              <w:rPr>
                <w:rFonts w:ascii="Times New Roman" w:hAnsi="Times New Roman" w:cs="Times New Roman"/>
                <w:sz w:val="24"/>
                <w:szCs w:val="24"/>
              </w:rPr>
              <w:t>В.О.</w:t>
            </w:r>
          </w:p>
          <w:p w:rsidR="00B65028" w:rsidRPr="00735B03" w:rsidRDefault="00B65028" w:rsidP="003D506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5028" w:rsidRPr="00735B03" w:rsidRDefault="00B65028" w:rsidP="003D506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5028" w:rsidRPr="00735B03" w:rsidRDefault="00B65028" w:rsidP="003D506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5028" w:rsidRPr="00735B03" w:rsidRDefault="00B65028" w:rsidP="003D506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5B03">
              <w:rPr>
                <w:rFonts w:ascii="Times New Roman" w:hAnsi="Times New Roman" w:cs="Times New Roman"/>
                <w:sz w:val="24"/>
                <w:szCs w:val="24"/>
              </w:rPr>
              <w:t>Ганноченко С.В.</w:t>
            </w:r>
          </w:p>
          <w:p w:rsidR="00B65028" w:rsidRPr="00735B03" w:rsidRDefault="00B65028" w:rsidP="003D5069">
            <w:pPr>
              <w:pStyle w:val="a3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5028" w:rsidRPr="00735B03" w:rsidRDefault="00B65028" w:rsidP="003D5069">
            <w:pPr>
              <w:pStyle w:val="a3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5028" w:rsidRPr="00735B03" w:rsidRDefault="00B65028" w:rsidP="003D5069">
            <w:pPr>
              <w:pStyle w:val="a3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sz w:val="24"/>
                <w:szCs w:val="24"/>
              </w:rPr>
              <w:t>Голуб Н.В.</w:t>
            </w:r>
          </w:p>
          <w:p w:rsidR="00B65028" w:rsidRPr="00735B03" w:rsidRDefault="00B65028" w:rsidP="003D5069">
            <w:pPr>
              <w:pStyle w:val="a3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sz w:val="24"/>
                <w:szCs w:val="24"/>
              </w:rPr>
              <w:t>Грамма Н.А.</w:t>
            </w:r>
          </w:p>
          <w:p w:rsidR="00B65028" w:rsidRPr="00735B03" w:rsidRDefault="00B65028" w:rsidP="003D5069">
            <w:pPr>
              <w:pStyle w:val="a3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sz w:val="24"/>
                <w:szCs w:val="24"/>
              </w:rPr>
              <w:t>Миронець М.П.</w:t>
            </w:r>
          </w:p>
        </w:tc>
      </w:tr>
      <w:tr w:rsidR="00B65028" w:rsidRPr="00F77951" w:rsidTr="004557A6">
        <w:trPr>
          <w:trHeight w:val="953"/>
        </w:trPr>
        <w:tc>
          <w:tcPr>
            <w:tcW w:w="1848" w:type="pct"/>
            <w:vMerge/>
            <w:tcBorders>
              <w:left w:val="single" w:sz="6" w:space="0" w:color="000000"/>
              <w:bottom w:val="single" w:sz="6" w:space="0" w:color="000000"/>
            </w:tcBorders>
          </w:tcPr>
          <w:p w:rsidR="00B65028" w:rsidRPr="00735B03" w:rsidRDefault="00B6502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735B03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м. Тернопіль,</w:t>
            </w:r>
          </w:p>
          <w:p w:rsidR="00B65028" w:rsidRPr="00735B03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вул. Грушевського, 5 «а»</w:t>
            </w:r>
          </w:p>
          <w:p w:rsidR="00B65028" w:rsidRPr="00735B03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7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735B03" w:rsidRDefault="00B65028" w:rsidP="004557A6">
            <w:pPr>
              <w:widowControl w:val="0"/>
              <w:spacing w:after="103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Другий вівторок місяця</w:t>
            </w:r>
          </w:p>
          <w:p w:rsidR="00B65028" w:rsidRPr="00735B03" w:rsidRDefault="00B65028" w:rsidP="004557A6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з 13:00 до 15:00</w:t>
            </w:r>
          </w:p>
          <w:p w:rsidR="00B65028" w:rsidRPr="00735B03" w:rsidRDefault="00B65028" w:rsidP="004557A6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у ZOOM - форматі</w:t>
            </w:r>
          </w:p>
        </w:tc>
        <w:tc>
          <w:tcPr>
            <w:tcW w:w="793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735B03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5B03">
              <w:rPr>
                <w:rFonts w:ascii="Times New Roman" w:hAnsi="Times New Roman"/>
                <w:color w:val="000000"/>
                <w:sz w:val="24"/>
                <w:szCs w:val="24"/>
              </w:rPr>
              <w:t>Кіянов П.О.</w:t>
            </w:r>
          </w:p>
          <w:p w:rsidR="00B65028" w:rsidRPr="00735B03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5028" w:rsidRPr="00735B03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5028" w:rsidRPr="00F77951" w:rsidTr="00F6477E">
        <w:trPr>
          <w:trHeight w:val="879"/>
        </w:trPr>
        <w:tc>
          <w:tcPr>
            <w:tcW w:w="1848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Сіверськодонецька районна державна адміністрація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Луганської області</w:t>
            </w:r>
          </w:p>
        </w:tc>
        <w:tc>
          <w:tcPr>
            <w:tcW w:w="1332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м. Івано-Франківськ,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вул. В’ячеслава Чорновола, 128</w:t>
            </w:r>
          </w:p>
        </w:tc>
        <w:tc>
          <w:tcPr>
            <w:tcW w:w="1027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Перша та третя середа</w:t>
            </w:r>
          </w:p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з 13:00 до 15:00</w:t>
            </w:r>
          </w:p>
          <w:p w:rsidR="00B65028" w:rsidRDefault="00B65028">
            <w:pPr>
              <w:widowControl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 ZOOM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форматі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3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F77951" w:rsidRDefault="00B65028">
            <w:pPr>
              <w:pStyle w:val="a3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Шаповалова О.М.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5028" w:rsidRPr="00F77951" w:rsidTr="00F6477E">
        <w:tc>
          <w:tcPr>
            <w:tcW w:w="1848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Старобільська міська військова адміністрація</w:t>
            </w:r>
          </w:p>
          <w:p w:rsidR="00B65028" w:rsidRDefault="00B65028">
            <w:pPr>
              <w:widowControl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Старобільського району Луганської області</w:t>
            </w:r>
          </w:p>
          <w:p w:rsidR="00B65028" w:rsidRDefault="00B65028">
            <w:pPr>
              <w:widowControl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м. Львів,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вул. Івана Виговського, 29 «а»</w:t>
            </w:r>
          </w:p>
        </w:tc>
        <w:tc>
          <w:tcPr>
            <w:tcW w:w="1027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Третій вівторок місяця</w:t>
            </w:r>
          </w:p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з 11:00 до 13:00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 ZOOM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форматі</w:t>
            </w:r>
          </w:p>
        </w:tc>
        <w:tc>
          <w:tcPr>
            <w:tcW w:w="793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F77951" w:rsidRDefault="00B65028">
            <w:pPr>
              <w:pStyle w:val="a3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Шаповалова О.М.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5028" w:rsidRPr="00F77951" w:rsidTr="00643BF1">
        <w:tc>
          <w:tcPr>
            <w:tcW w:w="1848" w:type="pct"/>
            <w:tcBorders>
              <w:left w:val="single" w:sz="6" w:space="0" w:color="000000"/>
              <w:bottom w:val="single" w:sz="4" w:space="0" w:color="auto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Старобільська районна державна адміністрація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Старобільська районна військова адміністрація</w:t>
            </w:r>
          </w:p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Старобільського району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Луганської області</w:t>
            </w:r>
          </w:p>
        </w:tc>
        <w:tc>
          <w:tcPr>
            <w:tcW w:w="1332" w:type="pct"/>
            <w:tcBorders>
              <w:left w:val="single" w:sz="6" w:space="0" w:color="000000"/>
              <w:bottom w:val="single" w:sz="4" w:space="0" w:color="auto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м. Київ,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бульвар Лесі Українки, 26 «а»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7" w:type="pct"/>
            <w:tcBorders>
              <w:left w:val="single" w:sz="6" w:space="0" w:color="000000"/>
              <w:bottom w:val="single" w:sz="4" w:space="0" w:color="auto"/>
            </w:tcBorders>
          </w:tcPr>
          <w:p w:rsidR="00B65028" w:rsidRPr="00F77951" w:rsidRDefault="00B65028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Четвертий вівторок місяця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з 10:00 до 15:00</w:t>
            </w:r>
          </w:p>
        </w:tc>
        <w:tc>
          <w:tcPr>
            <w:tcW w:w="793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65028" w:rsidRPr="00F77951" w:rsidRDefault="00B65028">
            <w:pPr>
              <w:pStyle w:val="a3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Ганноченко С.В.</w:t>
            </w:r>
          </w:p>
          <w:p w:rsidR="00B65028" w:rsidRPr="00F77951" w:rsidRDefault="00B65028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5028" w:rsidRPr="00F77951" w:rsidTr="00643BF1">
        <w:tc>
          <w:tcPr>
            <w:tcW w:w="1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028" w:rsidRPr="00F77951" w:rsidRDefault="00B65028" w:rsidP="00EF6C0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028" w:rsidRPr="00F77951" w:rsidRDefault="00B65028" w:rsidP="00EF6C0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028" w:rsidRPr="00F77951" w:rsidRDefault="00B65028" w:rsidP="00EF6C0B">
            <w:pPr>
              <w:pStyle w:val="a3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028" w:rsidRPr="00F77951" w:rsidRDefault="00B65028" w:rsidP="00EF6C0B">
            <w:pPr>
              <w:pStyle w:val="a3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4</w:t>
            </w:r>
          </w:p>
        </w:tc>
      </w:tr>
      <w:tr w:rsidR="00B65028" w:rsidRPr="00F77951" w:rsidTr="00643BF1">
        <w:trPr>
          <w:trHeight w:val="842"/>
        </w:trPr>
        <w:tc>
          <w:tcPr>
            <w:tcW w:w="1848" w:type="pct"/>
            <w:tcBorders>
              <w:top w:val="single" w:sz="4" w:space="0" w:color="auto"/>
              <w:left w:val="single" w:sz="6" w:space="0" w:color="000000"/>
            </w:tcBorders>
          </w:tcPr>
          <w:p w:rsidR="00B65028" w:rsidRPr="004A162E" w:rsidRDefault="00B65028" w:rsidP="00EF6C0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162E">
              <w:rPr>
                <w:rFonts w:ascii="Times New Roman" w:hAnsi="Times New Roman"/>
                <w:color w:val="000000"/>
                <w:sz w:val="24"/>
                <w:szCs w:val="24"/>
              </w:rPr>
              <w:t>Щастинська міська військова адміністрація Щастинського району</w:t>
            </w:r>
          </w:p>
          <w:p w:rsidR="00B65028" w:rsidRPr="004A162E" w:rsidRDefault="00B65028" w:rsidP="00EF6C0B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162E">
              <w:rPr>
                <w:rFonts w:ascii="Times New Roman" w:hAnsi="Times New Roman"/>
                <w:color w:val="000000"/>
                <w:sz w:val="24"/>
                <w:szCs w:val="24"/>
              </w:rPr>
              <w:t>Луганської області</w:t>
            </w:r>
          </w:p>
        </w:tc>
        <w:tc>
          <w:tcPr>
            <w:tcW w:w="1332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:rsidR="00B65028" w:rsidRPr="004A162E" w:rsidRDefault="00B65028" w:rsidP="00EF6C0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162E">
              <w:rPr>
                <w:rFonts w:ascii="Times New Roman" w:hAnsi="Times New Roman"/>
                <w:color w:val="000000"/>
                <w:sz w:val="24"/>
                <w:szCs w:val="24"/>
              </w:rPr>
              <w:t>Волинська область,</w:t>
            </w:r>
          </w:p>
          <w:p w:rsidR="00B65028" w:rsidRPr="004A162E" w:rsidRDefault="00B65028" w:rsidP="00EF6C0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162E">
              <w:rPr>
                <w:rFonts w:ascii="Times New Roman" w:hAnsi="Times New Roman"/>
                <w:color w:val="000000"/>
                <w:sz w:val="24"/>
                <w:szCs w:val="24"/>
              </w:rPr>
              <w:t>м. Луцьк,</w:t>
            </w:r>
          </w:p>
          <w:p w:rsidR="00B65028" w:rsidRPr="004A162E" w:rsidRDefault="00B65028" w:rsidP="00EF6C0B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162E">
              <w:rPr>
                <w:rFonts w:ascii="Times New Roman" w:hAnsi="Times New Roman"/>
                <w:color w:val="000000"/>
                <w:sz w:val="24"/>
                <w:szCs w:val="24"/>
              </w:rPr>
              <w:t>вул. Президента Грушевського, 30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:rsidR="00B65028" w:rsidRPr="004A162E" w:rsidRDefault="00B65028" w:rsidP="00EF6C0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162E">
              <w:rPr>
                <w:rFonts w:ascii="Times New Roman" w:hAnsi="Times New Roman"/>
                <w:color w:val="000000"/>
                <w:sz w:val="24"/>
                <w:szCs w:val="24"/>
              </w:rPr>
              <w:t>Другий понеділок місяця</w:t>
            </w:r>
          </w:p>
          <w:p w:rsidR="00B65028" w:rsidRPr="004A162E" w:rsidRDefault="00B65028" w:rsidP="00EF6C0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162E">
              <w:rPr>
                <w:rFonts w:ascii="Times New Roman" w:hAnsi="Times New Roman"/>
                <w:color w:val="000000"/>
                <w:sz w:val="24"/>
                <w:szCs w:val="24"/>
              </w:rPr>
              <w:t>з 10:00 до 12:00</w:t>
            </w:r>
          </w:p>
          <w:p w:rsidR="00B65028" w:rsidRPr="004A162E" w:rsidRDefault="00B65028" w:rsidP="00EF6C0B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162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 ZOOM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4A162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форматі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4A162E" w:rsidRDefault="00B65028" w:rsidP="00EF6C0B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162E">
              <w:rPr>
                <w:rFonts w:ascii="Times New Roman" w:hAnsi="Times New Roman"/>
                <w:color w:val="000000"/>
                <w:sz w:val="24"/>
                <w:szCs w:val="24"/>
              </w:rPr>
              <w:t>Єнь Л.М.</w:t>
            </w:r>
          </w:p>
        </w:tc>
      </w:tr>
      <w:tr w:rsidR="00B65028" w:rsidRPr="00F77951" w:rsidTr="00E41D40">
        <w:trPr>
          <w:trHeight w:val="842"/>
        </w:trPr>
        <w:tc>
          <w:tcPr>
            <w:tcW w:w="1848" w:type="pct"/>
            <w:vMerge w:val="restart"/>
            <w:tcBorders>
              <w:left w:val="single" w:sz="6" w:space="0" w:color="000000"/>
            </w:tcBorders>
          </w:tcPr>
          <w:p w:rsidR="00B65028" w:rsidRPr="00F77951" w:rsidRDefault="00B65028" w:rsidP="00EF6C0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Щастинська районна державна адміністрація</w:t>
            </w:r>
          </w:p>
          <w:p w:rsidR="00B65028" w:rsidRPr="00F77951" w:rsidRDefault="00B65028" w:rsidP="00EF6C0B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Луганської області</w:t>
            </w:r>
          </w:p>
        </w:tc>
        <w:tc>
          <w:tcPr>
            <w:tcW w:w="1332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 w:rsidP="00EF6C0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м. Одеса,</w:t>
            </w:r>
          </w:p>
          <w:p w:rsidR="00B65028" w:rsidRPr="00F77951" w:rsidRDefault="00B65028" w:rsidP="00EF6C0B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вул. Європейська, 32</w:t>
            </w:r>
          </w:p>
        </w:tc>
        <w:tc>
          <w:tcPr>
            <w:tcW w:w="1027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 w:rsidP="00EF6C0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Другий четвер місяця</w:t>
            </w:r>
          </w:p>
          <w:p w:rsidR="00B65028" w:rsidRPr="00F77951" w:rsidRDefault="00B65028" w:rsidP="00EF6C0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з 9:00 до 11:00</w:t>
            </w:r>
          </w:p>
          <w:p w:rsidR="00B65028" w:rsidRPr="00F77951" w:rsidRDefault="00B65028" w:rsidP="00EF6C0B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 ZOOM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форматі</w:t>
            </w:r>
          </w:p>
        </w:tc>
        <w:tc>
          <w:tcPr>
            <w:tcW w:w="793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F77951" w:rsidRDefault="00B65028" w:rsidP="00EF6C0B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7951">
              <w:rPr>
                <w:rFonts w:ascii="Times New Roman" w:hAnsi="Times New Roman"/>
                <w:color w:val="000000"/>
                <w:sz w:val="24"/>
                <w:szCs w:val="24"/>
              </w:rPr>
              <w:t>Кіянов П.О.</w:t>
            </w:r>
          </w:p>
        </w:tc>
      </w:tr>
      <w:tr w:rsidR="00B65028" w:rsidRPr="00F77951" w:rsidTr="00F6477E">
        <w:trPr>
          <w:trHeight w:val="842"/>
        </w:trPr>
        <w:tc>
          <w:tcPr>
            <w:tcW w:w="1848" w:type="pct"/>
            <w:vMerge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 w:rsidP="00EF6C0B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2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4A162E" w:rsidRDefault="00B65028" w:rsidP="00EF6C0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162E">
              <w:rPr>
                <w:rFonts w:ascii="Times New Roman" w:hAnsi="Times New Roman"/>
                <w:color w:val="000000"/>
                <w:sz w:val="24"/>
                <w:szCs w:val="24"/>
              </w:rPr>
              <w:t>Кіровоградська область,</w:t>
            </w:r>
            <w:r w:rsidRPr="004A162E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м. Кропивницький,</w:t>
            </w:r>
          </w:p>
          <w:p w:rsidR="00B65028" w:rsidRPr="004A162E" w:rsidRDefault="00B65028" w:rsidP="00EF6C0B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162E">
              <w:rPr>
                <w:rFonts w:ascii="Times New Roman" w:hAnsi="Times New Roman"/>
                <w:color w:val="000000"/>
                <w:sz w:val="24"/>
                <w:szCs w:val="24"/>
              </w:rPr>
              <w:t>вул. Чарльза Дарвіна, 25, каб. 80</w:t>
            </w:r>
          </w:p>
        </w:tc>
        <w:tc>
          <w:tcPr>
            <w:tcW w:w="1027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4A162E" w:rsidRDefault="00B65028" w:rsidP="00EF6C0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162E">
              <w:rPr>
                <w:rFonts w:ascii="Times New Roman" w:hAnsi="Times New Roman"/>
                <w:color w:val="000000"/>
                <w:sz w:val="24"/>
                <w:szCs w:val="24"/>
              </w:rPr>
              <w:t>Четвертий четвер місяця</w:t>
            </w:r>
          </w:p>
          <w:p w:rsidR="00B65028" w:rsidRPr="004A162E" w:rsidRDefault="00B65028" w:rsidP="00EF6C0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162E">
              <w:rPr>
                <w:rFonts w:ascii="Times New Roman" w:hAnsi="Times New Roman"/>
                <w:color w:val="000000"/>
                <w:sz w:val="24"/>
                <w:szCs w:val="24"/>
              </w:rPr>
              <w:t>з 9:00 до 11:00</w:t>
            </w:r>
          </w:p>
          <w:p w:rsidR="00B65028" w:rsidRPr="004A162E" w:rsidRDefault="00B65028" w:rsidP="00EF6C0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162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 ZOOM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4A162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форматі</w:t>
            </w:r>
          </w:p>
        </w:tc>
        <w:tc>
          <w:tcPr>
            <w:tcW w:w="793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4A162E" w:rsidRDefault="00B65028" w:rsidP="00EF6C0B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162E">
              <w:rPr>
                <w:rFonts w:ascii="Times New Roman" w:hAnsi="Times New Roman"/>
                <w:color w:val="000000"/>
                <w:sz w:val="24"/>
                <w:szCs w:val="24"/>
              </w:rPr>
              <w:t>Кіянов П.О.</w:t>
            </w:r>
          </w:p>
          <w:p w:rsidR="00B65028" w:rsidRPr="004A162E" w:rsidRDefault="00B65028" w:rsidP="00EF6C0B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5028" w:rsidRPr="00F77951" w:rsidTr="00F6477E">
        <w:trPr>
          <w:trHeight w:val="1251"/>
        </w:trPr>
        <w:tc>
          <w:tcPr>
            <w:tcW w:w="1848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F77951" w:rsidRDefault="00B6502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4A162E" w:rsidRDefault="00B65028" w:rsidP="00EF6C0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162E">
              <w:rPr>
                <w:rFonts w:ascii="Times New Roman" w:hAnsi="Times New Roman"/>
                <w:color w:val="000000"/>
                <w:sz w:val="24"/>
                <w:szCs w:val="24"/>
              </w:rPr>
              <w:t>м. Суми,</w:t>
            </w:r>
          </w:p>
          <w:p w:rsidR="00B65028" w:rsidRPr="004A162E" w:rsidRDefault="00B65028" w:rsidP="00EF6C0B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162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вул.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Магістратська, 29</w:t>
            </w:r>
          </w:p>
        </w:tc>
        <w:tc>
          <w:tcPr>
            <w:tcW w:w="1027" w:type="pct"/>
            <w:tcBorders>
              <w:left w:val="single" w:sz="6" w:space="0" w:color="000000"/>
              <w:bottom w:val="single" w:sz="6" w:space="0" w:color="000000"/>
            </w:tcBorders>
          </w:tcPr>
          <w:p w:rsidR="00B65028" w:rsidRPr="004A162E" w:rsidRDefault="00B65028" w:rsidP="00EF6C0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162E">
              <w:rPr>
                <w:rFonts w:ascii="Times New Roman" w:hAnsi="Times New Roman"/>
                <w:color w:val="000000"/>
                <w:sz w:val="24"/>
                <w:szCs w:val="24"/>
              </w:rPr>
              <w:t>Четвертий понеділок місяця</w:t>
            </w:r>
          </w:p>
          <w:p w:rsidR="00B65028" w:rsidRPr="004A162E" w:rsidRDefault="00B65028" w:rsidP="00EF6C0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162E">
              <w:rPr>
                <w:rFonts w:ascii="Times New Roman" w:hAnsi="Times New Roman"/>
                <w:color w:val="000000"/>
                <w:sz w:val="24"/>
                <w:szCs w:val="24"/>
              </w:rPr>
              <w:t>з 13:00 до 15:00</w:t>
            </w:r>
          </w:p>
          <w:p w:rsidR="00B65028" w:rsidRPr="004A162E" w:rsidRDefault="00B65028" w:rsidP="00EF6C0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162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 ZOOM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4A162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форматі</w:t>
            </w:r>
          </w:p>
        </w:tc>
        <w:tc>
          <w:tcPr>
            <w:tcW w:w="793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5028" w:rsidRPr="004A162E" w:rsidRDefault="00B65028" w:rsidP="00EF6C0B">
            <w:pPr>
              <w:pStyle w:val="a3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162E">
              <w:rPr>
                <w:rFonts w:ascii="Times New Roman" w:hAnsi="Times New Roman"/>
                <w:color w:val="000000"/>
                <w:sz w:val="24"/>
                <w:szCs w:val="24"/>
              </w:rPr>
              <w:t>Шаповалова О.М.</w:t>
            </w:r>
          </w:p>
          <w:p w:rsidR="00B65028" w:rsidRPr="004A162E" w:rsidRDefault="00B65028" w:rsidP="00EF6C0B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65028" w:rsidRDefault="00B65028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_________________________________________</w:t>
      </w:r>
    </w:p>
    <w:sectPr w:rsidR="00B65028" w:rsidSect="00591B50">
      <w:pgSz w:w="15840" w:h="12240" w:orient="landscape"/>
      <w:pgMar w:top="1701" w:right="1134" w:bottom="567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autoHyphenation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91B50"/>
    <w:rsid w:val="000424E5"/>
    <w:rsid w:val="00067C2B"/>
    <w:rsid w:val="00076F31"/>
    <w:rsid w:val="00092BCB"/>
    <w:rsid w:val="000D43AD"/>
    <w:rsid w:val="000E5CF9"/>
    <w:rsid w:val="00114995"/>
    <w:rsid w:val="001A6499"/>
    <w:rsid w:val="001C1D7E"/>
    <w:rsid w:val="001D1286"/>
    <w:rsid w:val="00204DE0"/>
    <w:rsid w:val="00266B39"/>
    <w:rsid w:val="003D5069"/>
    <w:rsid w:val="003E6237"/>
    <w:rsid w:val="00412446"/>
    <w:rsid w:val="00441EFF"/>
    <w:rsid w:val="0044783A"/>
    <w:rsid w:val="0045393D"/>
    <w:rsid w:val="004557A6"/>
    <w:rsid w:val="004876FE"/>
    <w:rsid w:val="00487D39"/>
    <w:rsid w:val="004941FC"/>
    <w:rsid w:val="00497A2B"/>
    <w:rsid w:val="004A162E"/>
    <w:rsid w:val="00526252"/>
    <w:rsid w:val="00547FF1"/>
    <w:rsid w:val="00567957"/>
    <w:rsid w:val="005854BA"/>
    <w:rsid w:val="00585A24"/>
    <w:rsid w:val="00591B50"/>
    <w:rsid w:val="005B3DD3"/>
    <w:rsid w:val="005D0CBC"/>
    <w:rsid w:val="00643BF1"/>
    <w:rsid w:val="006A55A1"/>
    <w:rsid w:val="00706491"/>
    <w:rsid w:val="00727A93"/>
    <w:rsid w:val="00730311"/>
    <w:rsid w:val="00735B03"/>
    <w:rsid w:val="00760CA4"/>
    <w:rsid w:val="007A6FFC"/>
    <w:rsid w:val="00835C89"/>
    <w:rsid w:val="00886357"/>
    <w:rsid w:val="008F7DCD"/>
    <w:rsid w:val="00900AA3"/>
    <w:rsid w:val="00902B98"/>
    <w:rsid w:val="009223F8"/>
    <w:rsid w:val="009C5B52"/>
    <w:rsid w:val="009D34D1"/>
    <w:rsid w:val="009D67EA"/>
    <w:rsid w:val="009F3BF6"/>
    <w:rsid w:val="00A02CAB"/>
    <w:rsid w:val="00A31B8A"/>
    <w:rsid w:val="00A32804"/>
    <w:rsid w:val="00A81EEF"/>
    <w:rsid w:val="00AC723C"/>
    <w:rsid w:val="00AD5499"/>
    <w:rsid w:val="00B01520"/>
    <w:rsid w:val="00B04C64"/>
    <w:rsid w:val="00B22575"/>
    <w:rsid w:val="00B61146"/>
    <w:rsid w:val="00B65028"/>
    <w:rsid w:val="00BE6933"/>
    <w:rsid w:val="00C04F97"/>
    <w:rsid w:val="00C527D1"/>
    <w:rsid w:val="00D57789"/>
    <w:rsid w:val="00DA3095"/>
    <w:rsid w:val="00E32720"/>
    <w:rsid w:val="00E37828"/>
    <w:rsid w:val="00E41D40"/>
    <w:rsid w:val="00EF6C0B"/>
    <w:rsid w:val="00F26475"/>
    <w:rsid w:val="00F6477E"/>
    <w:rsid w:val="00F650F1"/>
    <w:rsid w:val="00F7197F"/>
    <w:rsid w:val="00F77951"/>
    <w:rsid w:val="00FA5C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1B50"/>
    <w:pPr>
      <w:suppressAutoHyphens/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locked/>
    <w:rsid w:val="00567957"/>
    <w:rPr>
      <w:rFonts w:cs="Times New Roman"/>
      <w:lang w:val="uk-UA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67957"/>
    <w:rPr>
      <w:rFonts w:cs="Times New Roman"/>
      <w:lang w:val="uk-UA"/>
    </w:rPr>
  </w:style>
  <w:style w:type="character" w:styleId="Hyperlink">
    <w:name w:val="Hyperlink"/>
    <w:basedOn w:val="DefaultParagraphFont"/>
    <w:uiPriority w:val="99"/>
    <w:semiHidden/>
    <w:rsid w:val="00567957"/>
    <w:rPr>
      <w:rFonts w:cs="Times New Roman"/>
      <w:color w:val="0000FF"/>
      <w:u w:val="single"/>
    </w:rPr>
  </w:style>
  <w:style w:type="character" w:customStyle="1" w:styleId="2">
    <w:name w:val="Заголовок 2 Знак"/>
    <w:uiPriority w:val="99"/>
    <w:rsid w:val="00591B50"/>
    <w:rPr>
      <w:rFonts w:ascii="Times New Roman" w:hAnsi="Times New Roman"/>
      <w:b/>
      <w:sz w:val="20"/>
      <w:lang w:val="ru-RU"/>
    </w:rPr>
  </w:style>
  <w:style w:type="character" w:customStyle="1" w:styleId="a">
    <w:name w:val="Шрифт абзацу за замовчуванням"/>
    <w:uiPriority w:val="99"/>
    <w:rsid w:val="00591B50"/>
  </w:style>
  <w:style w:type="paragraph" w:customStyle="1" w:styleId="a0">
    <w:name w:val="Заголовок"/>
    <w:basedOn w:val="Normal"/>
    <w:next w:val="BodyText"/>
    <w:uiPriority w:val="99"/>
    <w:rsid w:val="00591B50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591B50"/>
    <w:pPr>
      <w:spacing w:after="140" w:line="276" w:lineRule="auto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9D67EA"/>
    <w:rPr>
      <w:rFonts w:cs="Times New Roman"/>
      <w:lang w:eastAsia="en-US"/>
    </w:rPr>
  </w:style>
  <w:style w:type="paragraph" w:styleId="List">
    <w:name w:val="List"/>
    <w:basedOn w:val="BodyText"/>
    <w:uiPriority w:val="99"/>
    <w:rsid w:val="00591B50"/>
    <w:rPr>
      <w:rFonts w:ascii="Times New Roman" w:hAnsi="Times New Roman" w:cs="Lucida Sans"/>
    </w:rPr>
  </w:style>
  <w:style w:type="paragraph" w:styleId="Caption">
    <w:name w:val="caption"/>
    <w:basedOn w:val="Normal"/>
    <w:uiPriority w:val="99"/>
    <w:qFormat/>
    <w:rsid w:val="00591B50"/>
    <w:pPr>
      <w:suppressLineNumbers/>
      <w:spacing w:before="120" w:after="120"/>
    </w:pPr>
    <w:rPr>
      <w:rFonts w:ascii="Times New Roman" w:hAnsi="Times New Roman" w:cs="Lucida Sans"/>
      <w:i/>
      <w:iCs/>
      <w:sz w:val="24"/>
      <w:szCs w:val="24"/>
    </w:rPr>
  </w:style>
  <w:style w:type="paragraph" w:customStyle="1" w:styleId="a1">
    <w:name w:val="Покажчик"/>
    <w:basedOn w:val="Normal"/>
    <w:uiPriority w:val="99"/>
    <w:rsid w:val="00591B50"/>
    <w:pPr>
      <w:suppressLineNumbers/>
    </w:pPr>
    <w:rPr>
      <w:rFonts w:ascii="Times New Roman" w:hAnsi="Times New Roman" w:cs="Lucida Sans"/>
    </w:rPr>
  </w:style>
  <w:style w:type="paragraph" w:customStyle="1" w:styleId="a2">
    <w:name w:val="Верхній і нижній колонтитули"/>
    <w:basedOn w:val="Normal"/>
    <w:uiPriority w:val="99"/>
    <w:rsid w:val="00591B50"/>
  </w:style>
  <w:style w:type="paragraph" w:styleId="Header">
    <w:name w:val="header"/>
    <w:basedOn w:val="Normal"/>
    <w:link w:val="HeaderChar"/>
    <w:uiPriority w:val="99"/>
    <w:rsid w:val="00567957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HeaderChar1">
    <w:name w:val="Header Char1"/>
    <w:basedOn w:val="DefaultParagraphFont"/>
    <w:link w:val="Header"/>
    <w:uiPriority w:val="99"/>
    <w:semiHidden/>
    <w:locked/>
    <w:rsid w:val="009D67EA"/>
    <w:rPr>
      <w:rFonts w:cs="Times New Roman"/>
      <w:lang w:eastAsia="en-US"/>
    </w:rPr>
  </w:style>
  <w:style w:type="paragraph" w:styleId="Footer">
    <w:name w:val="footer"/>
    <w:basedOn w:val="Normal"/>
    <w:link w:val="FooterChar"/>
    <w:uiPriority w:val="99"/>
    <w:rsid w:val="00567957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FooterChar1">
    <w:name w:val="Footer Char1"/>
    <w:basedOn w:val="DefaultParagraphFont"/>
    <w:link w:val="Footer"/>
    <w:uiPriority w:val="99"/>
    <w:semiHidden/>
    <w:locked/>
    <w:rsid w:val="009D67EA"/>
    <w:rPr>
      <w:rFonts w:cs="Times New Roman"/>
      <w:lang w:eastAsia="en-US"/>
    </w:rPr>
  </w:style>
  <w:style w:type="paragraph" w:customStyle="1" w:styleId="Default">
    <w:name w:val="Default"/>
    <w:uiPriority w:val="99"/>
    <w:rsid w:val="00567957"/>
    <w:pPr>
      <w:suppressAutoHyphens/>
    </w:pPr>
    <w:rPr>
      <w:rFonts w:ascii="Times New Roman" w:hAnsi="Times New Roman" w:cs="Times New Roman"/>
      <w:color w:val="000000"/>
      <w:sz w:val="24"/>
      <w:szCs w:val="24"/>
      <w:lang w:val="en-US" w:eastAsia="en-US"/>
    </w:rPr>
  </w:style>
  <w:style w:type="paragraph" w:customStyle="1" w:styleId="a3">
    <w:name w:val="Содержимое таблицы"/>
    <w:basedOn w:val="Normal"/>
    <w:uiPriority w:val="99"/>
    <w:rsid w:val="00591B50"/>
    <w:pPr>
      <w:widowControl w:val="0"/>
      <w:suppressLineNumbers/>
    </w:pPr>
  </w:style>
  <w:style w:type="paragraph" w:customStyle="1" w:styleId="a4">
    <w:name w:val="Вміст таблиці"/>
    <w:basedOn w:val="Normal"/>
    <w:uiPriority w:val="99"/>
    <w:rsid w:val="00591B50"/>
    <w:pPr>
      <w:widowControl w:val="0"/>
      <w:suppressLineNumbers/>
    </w:pPr>
  </w:style>
  <w:style w:type="paragraph" w:customStyle="1" w:styleId="a5">
    <w:name w:val="Заголовок таблиці"/>
    <w:basedOn w:val="a4"/>
    <w:uiPriority w:val="99"/>
    <w:rsid w:val="00591B50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110</TotalTime>
  <Pages>6</Pages>
  <Words>3742</Words>
  <Characters>2133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</dc:creator>
  <cp:keywords/>
  <dc:description/>
  <cp:lastModifiedBy>user</cp:lastModifiedBy>
  <cp:revision>55</cp:revision>
  <dcterms:created xsi:type="dcterms:W3CDTF">2026-01-26T12:18:00Z</dcterms:created>
  <dcterms:modified xsi:type="dcterms:W3CDTF">2026-01-29T12:04:00Z</dcterms:modified>
</cp:coreProperties>
</file>