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67C" w:rsidRDefault="0012567C" w:rsidP="002C4E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67C" w:rsidRDefault="0012567C" w:rsidP="002C4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12567C" w:rsidRDefault="0012567C" w:rsidP="002C4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кандидата на проходження стажування</w:t>
      </w:r>
      <w:bookmarkStart w:id="0" w:name="_GoBack"/>
      <w:bookmarkEnd w:id="0"/>
    </w:p>
    <w:p w:rsidR="0012567C" w:rsidRDefault="0012567C" w:rsidP="002C4E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567C" w:rsidRDefault="0012567C" w:rsidP="002C4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Біографічні відомості</w:t>
      </w:r>
    </w:p>
    <w:p w:rsidR="0012567C" w:rsidRDefault="0012567C" w:rsidP="002C4E7A">
      <w:pPr>
        <w:rPr>
          <w:rFonts w:ascii="Times New Roman" w:hAnsi="Times New Roman" w:cs="Times New Roman"/>
          <w:sz w:val="24"/>
          <w:szCs w:val="24"/>
        </w:rPr>
      </w:pP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03392">
        <w:rPr>
          <w:rFonts w:ascii="Times New Roman" w:hAnsi="Times New Roman" w:cs="Times New Roman"/>
          <w:sz w:val="24"/>
          <w:szCs w:val="24"/>
        </w:rPr>
        <w:t>______________________</w:t>
      </w:r>
    </w:p>
    <w:p w:rsidR="0012567C" w:rsidRPr="00503392" w:rsidRDefault="0012567C" w:rsidP="002C4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(прізвище, ім’я та по батькові кандидата)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03392">
        <w:rPr>
          <w:rFonts w:ascii="Times New Roman" w:hAnsi="Times New Roman" w:cs="Times New Roman"/>
          <w:sz w:val="24"/>
          <w:szCs w:val="24"/>
        </w:rPr>
        <w:t>______________</w:t>
      </w:r>
    </w:p>
    <w:p w:rsidR="0012567C" w:rsidRPr="00503392" w:rsidRDefault="0012567C" w:rsidP="002C4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(число, місяць, рік народження кандидата)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 xml:space="preserve">Відомості про освіту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2789"/>
        <w:gridCol w:w="1179"/>
        <w:gridCol w:w="1474"/>
        <w:gridCol w:w="2064"/>
        <w:gridCol w:w="2332"/>
      </w:tblGrid>
      <w:tr w:rsidR="0012567C" w:rsidRPr="00503392" w:rsidTr="00592EAF">
        <w:tc>
          <w:tcPr>
            <w:tcW w:w="141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59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Рік вступу</w:t>
            </w:r>
          </w:p>
        </w:tc>
        <w:tc>
          <w:tcPr>
            <w:tcW w:w="7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Рік закінчення</w:t>
            </w:r>
          </w:p>
        </w:tc>
        <w:tc>
          <w:tcPr>
            <w:tcW w:w="10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Галузь знань/ спеціальність/ спеціалізація</w:t>
            </w:r>
          </w:p>
        </w:tc>
        <w:tc>
          <w:tcPr>
            <w:tcW w:w="1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Ступінь вищої освіти</w:t>
            </w:r>
          </w:p>
        </w:tc>
      </w:tr>
      <w:tr w:rsidR="0012567C" w:rsidRPr="00503392" w:rsidTr="00592EAF">
        <w:trPr>
          <w:trHeight w:val="760"/>
        </w:trPr>
        <w:tc>
          <w:tcPr>
            <w:tcW w:w="141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7C" w:rsidRPr="00503392" w:rsidTr="00592EAF">
        <w:trPr>
          <w:trHeight w:val="772"/>
        </w:trPr>
        <w:tc>
          <w:tcPr>
            <w:tcW w:w="141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7C" w:rsidRPr="00503392" w:rsidTr="00592EAF">
        <w:trPr>
          <w:trHeight w:val="646"/>
        </w:trPr>
        <w:tc>
          <w:tcPr>
            <w:tcW w:w="141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Відомості про стаж та досвід роботи (за наявності)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2681"/>
        <w:gridCol w:w="3065"/>
        <w:gridCol w:w="1986"/>
        <w:gridCol w:w="2106"/>
      </w:tblGrid>
      <w:tr w:rsidR="0012567C" w:rsidRPr="00503392" w:rsidTr="00592EA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Період роботи (дата початку та завершення)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Найменування посади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Короткий опис основних функцій</w:t>
            </w:r>
          </w:p>
        </w:tc>
      </w:tr>
      <w:tr w:rsidR="0012567C" w:rsidRPr="00503392" w:rsidTr="00592EA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7C" w:rsidRPr="00503392" w:rsidTr="00592EA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7C" w:rsidRPr="00503392" w:rsidTr="00592EA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Відомості про володіння іноземними мовами (за наявності)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4215"/>
        <w:gridCol w:w="5623"/>
      </w:tblGrid>
      <w:tr w:rsidR="0012567C" w:rsidRPr="00503392" w:rsidTr="00592EAF">
        <w:tc>
          <w:tcPr>
            <w:tcW w:w="21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 xml:space="preserve">Мова </w:t>
            </w:r>
          </w:p>
        </w:tc>
        <w:tc>
          <w:tcPr>
            <w:tcW w:w="285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C3">
              <w:rPr>
                <w:rFonts w:ascii="Times New Roman" w:hAnsi="Times New Roman" w:cs="Times New Roman"/>
                <w:sz w:val="24"/>
                <w:szCs w:val="24"/>
              </w:rPr>
              <w:t>Рівень володіння іноземною мовою</w:t>
            </w:r>
          </w:p>
        </w:tc>
      </w:tr>
      <w:tr w:rsidR="0012567C" w:rsidRPr="00503392" w:rsidTr="00592EAF">
        <w:tc>
          <w:tcPr>
            <w:tcW w:w="21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C" w:rsidRPr="00EA50C3" w:rsidRDefault="0012567C" w:rsidP="002C4E7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67C" w:rsidRPr="00503392" w:rsidRDefault="0012567C" w:rsidP="002C4E7A">
      <w:pPr>
        <w:rPr>
          <w:rFonts w:ascii="Times New Roman" w:hAnsi="Times New Roman" w:cs="Times New Roman"/>
          <w:b/>
          <w:sz w:val="24"/>
          <w:szCs w:val="24"/>
        </w:rPr>
      </w:pPr>
    </w:p>
    <w:p w:rsidR="0012567C" w:rsidRPr="00503392" w:rsidRDefault="0012567C" w:rsidP="002C4E7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Додаткова інформація (може включати відомості про досвід стажування в інших органах, участь у громадських організаціях, науковій діяльності тощо)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</w:p>
    <w:p w:rsidR="0012567C" w:rsidRPr="00503392" w:rsidRDefault="0012567C" w:rsidP="002C4E7A">
      <w:pPr>
        <w:rPr>
          <w:rFonts w:ascii="Times New Roman" w:hAnsi="Times New Roman" w:cs="Times New Roman"/>
          <w:b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Планування стажування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Бажані напрями проходження стажування</w:t>
      </w:r>
      <w:r>
        <w:rPr>
          <w:rFonts w:ascii="Times New Roman" w:hAnsi="Times New Roman" w:cs="Times New Roman"/>
          <w:sz w:val="24"/>
          <w:szCs w:val="24"/>
        </w:rPr>
        <w:t xml:space="preserve"> / структурний підрозділ</w:t>
      </w:r>
      <w:r w:rsidRPr="00503392">
        <w:rPr>
          <w:rFonts w:ascii="Times New Roman" w:hAnsi="Times New Roman" w:cs="Times New Roman"/>
          <w:sz w:val="24"/>
          <w:szCs w:val="24"/>
        </w:rPr>
        <w:t>: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1.______________________________________________________________________________</w:t>
      </w:r>
    </w:p>
    <w:p w:rsidR="0012567C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</w:t>
      </w:r>
    </w:p>
    <w:p w:rsidR="0012567C" w:rsidRPr="00503392" w:rsidRDefault="0012567C" w:rsidP="002C4E7A">
      <w:pPr>
        <w:rPr>
          <w:rFonts w:ascii="Times New Roman" w:hAnsi="Times New Roman" w:cs="Times New Roman"/>
          <w:sz w:val="24"/>
          <w:szCs w:val="24"/>
        </w:rPr>
      </w:pPr>
    </w:p>
    <w:p w:rsidR="0012567C" w:rsidRPr="00503392" w:rsidRDefault="0012567C" w:rsidP="00272DBF">
      <w:pPr>
        <w:jc w:val="both"/>
        <w:rPr>
          <w:rFonts w:ascii="Times New Roman" w:hAnsi="Times New Roman" w:cs="Times New Roman"/>
          <w:sz w:val="24"/>
          <w:szCs w:val="24"/>
        </w:rPr>
      </w:pPr>
      <w:r w:rsidRPr="00503392">
        <w:rPr>
          <w:rFonts w:ascii="Times New Roman" w:hAnsi="Times New Roman" w:cs="Times New Roman"/>
          <w:sz w:val="24"/>
          <w:szCs w:val="24"/>
        </w:rPr>
        <w:t xml:space="preserve">Мета проходження стажування в </w:t>
      </w:r>
      <w:r>
        <w:rPr>
          <w:rFonts w:ascii="Times New Roman" w:hAnsi="Times New Roman" w:cs="Times New Roman"/>
          <w:sz w:val="24"/>
          <w:szCs w:val="24"/>
        </w:rPr>
        <w:t>Головному управлінні Пенсійного фонду України в Донецькій області</w:t>
      </w:r>
      <w:r w:rsidRPr="00503392">
        <w:rPr>
          <w:rFonts w:ascii="Times New Roman" w:hAnsi="Times New Roman" w:cs="Times New Roman"/>
          <w:sz w:val="24"/>
          <w:szCs w:val="24"/>
        </w:rPr>
        <w:t>:</w:t>
      </w:r>
    </w:p>
    <w:p w:rsidR="0012567C" w:rsidRDefault="0012567C" w:rsidP="002C4E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567C" w:rsidRDefault="0012567C" w:rsidP="002C4E7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12567C" w:rsidRDefault="0012567C" w:rsidP="002C4E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567C" w:rsidRDefault="0012567C" w:rsidP="002C4E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567C" w:rsidRDefault="0012567C" w:rsidP="00272DB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 20__ року                                                                            ________________           </w:t>
      </w:r>
    </w:p>
    <w:p w:rsidR="0012567C" w:rsidRDefault="0012567C" w:rsidP="002C4E7A">
      <w:pPr>
        <w:rPr>
          <w:rFonts w:ascii="Times New Roman" w:hAnsi="Times New Roman" w:cs="Times New Roman"/>
          <w:sz w:val="18"/>
          <w:szCs w:val="18"/>
        </w:rPr>
      </w:pPr>
      <w:bookmarkStart w:id="1" w:name="_heading=h.my2t1eeagept" w:colFirst="0" w:colLast="0"/>
      <w:bookmarkEnd w:id="1"/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(підпис кандидата)</w:t>
      </w:r>
    </w:p>
    <w:p w:rsidR="0012567C" w:rsidRDefault="0012567C" w:rsidP="002C4E7A">
      <w:pPr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2" w:name="_heading=h.pjfbzeayjq74" w:colFirst="0" w:colLast="0"/>
      <w:bookmarkStart w:id="3" w:name="_heading=h.l4pw46a9pa0z" w:colFirst="0" w:colLast="0"/>
      <w:bookmarkEnd w:id="2"/>
      <w:bookmarkEnd w:id="3"/>
    </w:p>
    <w:p w:rsidR="0012567C" w:rsidRDefault="0012567C"/>
    <w:sectPr w:rsidR="0012567C" w:rsidSect="00272DBF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67C" w:rsidRDefault="0012567C">
      <w:r>
        <w:separator/>
      </w:r>
    </w:p>
  </w:endnote>
  <w:endnote w:type="continuationSeparator" w:id="0">
    <w:p w:rsidR="0012567C" w:rsidRDefault="00125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67C" w:rsidRDefault="0012567C">
      <w:r>
        <w:separator/>
      </w:r>
    </w:p>
  </w:footnote>
  <w:footnote w:type="continuationSeparator" w:id="0">
    <w:p w:rsidR="0012567C" w:rsidRDefault="001256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7C" w:rsidRDefault="0012567C" w:rsidP="00F0599A">
    <w:pPr>
      <w:pStyle w:val="Header"/>
      <w:framePr w:wrap="around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:rsidR="0012567C" w:rsidRDefault="001256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7C" w:rsidRDefault="0012567C" w:rsidP="00F0599A">
    <w:pPr>
      <w:pStyle w:val="Header"/>
      <w:framePr w:wrap="around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2</w:t>
    </w:r>
    <w:r>
      <w:rPr>
        <w:rStyle w:val="PageNumber"/>
        <w:rFonts w:cs="Arial"/>
      </w:rPr>
      <w:fldChar w:fldCharType="end"/>
    </w:r>
  </w:p>
  <w:p w:rsidR="0012567C" w:rsidRDefault="001256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E7A"/>
    <w:rsid w:val="0012567C"/>
    <w:rsid w:val="00272DBF"/>
    <w:rsid w:val="002C4E7A"/>
    <w:rsid w:val="00503392"/>
    <w:rsid w:val="00592EAF"/>
    <w:rsid w:val="006C11CA"/>
    <w:rsid w:val="00703AAD"/>
    <w:rsid w:val="007249BD"/>
    <w:rsid w:val="00EA50C3"/>
    <w:rsid w:val="00F05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E7A"/>
    <w:pPr>
      <w:spacing w:line="276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2DB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1C00"/>
    <w:rPr>
      <w:rFonts w:ascii="Arial" w:hAnsi="Arial" w:cs="Arial"/>
    </w:rPr>
  </w:style>
  <w:style w:type="character" w:styleId="PageNumber">
    <w:name w:val="page number"/>
    <w:basedOn w:val="DefaultParagraphFont"/>
    <w:uiPriority w:val="99"/>
    <w:rsid w:val="00272DB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1682</Words>
  <Characters>959</Characters>
  <Application>Microsoft Office Outlook</Application>
  <DocSecurity>0</DocSecurity>
  <Lines>0</Lines>
  <Paragraphs>0</Paragraphs>
  <ScaleCrop>false</ScaleCrop>
  <Company>PFU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sirouskv</dc:creator>
  <cp:keywords/>
  <dc:description/>
  <cp:lastModifiedBy>sirouskv</cp:lastModifiedBy>
  <cp:revision>2</cp:revision>
  <dcterms:created xsi:type="dcterms:W3CDTF">2021-08-18T10:14:00Z</dcterms:created>
  <dcterms:modified xsi:type="dcterms:W3CDTF">2021-08-18T10:14:00Z</dcterms:modified>
</cp:coreProperties>
</file>